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5B53A" w14:textId="09363D65" w:rsidR="001731F3" w:rsidRPr="0024714A" w:rsidRDefault="00E61245" w:rsidP="001731F3">
      <w:pPr>
        <w:rPr>
          <w:rFonts w:asciiTheme="minorHAnsi" w:hAnsiTheme="minorHAnsi" w:cstheme="minorHAnsi"/>
          <w:b/>
          <w:bCs/>
          <w:sz w:val="44"/>
          <w:szCs w:val="44"/>
        </w:rPr>
      </w:pPr>
      <w:r>
        <w:rPr>
          <w:rFonts w:asciiTheme="minorHAnsi" w:hAnsiTheme="minorHAnsi" w:cstheme="minorHAnsi"/>
          <w:b/>
          <w:bCs/>
          <w:sz w:val="44"/>
          <w:szCs w:val="44"/>
        </w:rPr>
        <w:t>Voorbereiding</w:t>
      </w:r>
      <w:r w:rsidR="00843303">
        <w:rPr>
          <w:rFonts w:asciiTheme="minorHAnsi" w:hAnsiTheme="minorHAnsi" w:cstheme="minorHAnsi"/>
          <w:b/>
          <w:bCs/>
          <w:sz w:val="44"/>
          <w:szCs w:val="44"/>
        </w:rPr>
        <w:t xml:space="preserve"> startgesprek</w:t>
      </w:r>
      <w:r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</w:p>
    <w:p w14:paraId="108B4F43" w14:textId="5490F3F4" w:rsidR="001D30DA" w:rsidRDefault="001D30DA" w:rsidP="001731F3">
      <w:pPr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Voorbereidin</w:t>
      </w:r>
      <w:r w:rsidR="00D03428">
        <w:rPr>
          <w:rFonts w:asciiTheme="minorHAnsi" w:hAnsiTheme="minorHAnsi" w:cstheme="minorHAnsi"/>
          <w:i/>
          <w:iCs/>
          <w:sz w:val="20"/>
          <w:szCs w:val="20"/>
        </w:rPr>
        <w:t>g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voor het s</w:t>
      </w:r>
      <w:r w:rsidR="007A373A">
        <w:rPr>
          <w:rFonts w:asciiTheme="minorHAnsi" w:hAnsiTheme="minorHAnsi" w:cstheme="minorHAnsi"/>
          <w:i/>
          <w:iCs/>
          <w:sz w:val="20"/>
          <w:szCs w:val="20"/>
        </w:rPr>
        <w:t>tartgesprek</w:t>
      </w:r>
      <w:r w:rsidR="005A0A42">
        <w:rPr>
          <w:rFonts w:asciiTheme="minorHAnsi" w:hAnsiTheme="minorHAnsi" w:cstheme="minorHAnsi"/>
          <w:i/>
          <w:iCs/>
          <w:sz w:val="20"/>
          <w:szCs w:val="20"/>
        </w:rPr>
        <w:t xml:space="preserve"> met de ketenpartners</w:t>
      </w:r>
      <w:r w:rsidR="00354B0A">
        <w:rPr>
          <w:rFonts w:asciiTheme="minorHAnsi" w:hAnsiTheme="minorHAnsi" w:cstheme="minorHAnsi"/>
          <w:i/>
          <w:iCs/>
          <w:sz w:val="20"/>
          <w:szCs w:val="20"/>
        </w:rPr>
        <w:t>.</w:t>
      </w:r>
      <w:r w:rsidR="00D4408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313E12">
        <w:rPr>
          <w:rFonts w:asciiTheme="minorHAnsi" w:hAnsiTheme="minorHAnsi" w:cstheme="minorHAnsi"/>
          <w:i/>
          <w:iCs/>
          <w:sz w:val="20"/>
          <w:szCs w:val="20"/>
        </w:rPr>
        <w:t xml:space="preserve">Iedere partner kan hiermee </w:t>
      </w:r>
      <w:r w:rsidR="006F6DDF">
        <w:rPr>
          <w:rFonts w:asciiTheme="minorHAnsi" w:hAnsiTheme="minorHAnsi" w:cstheme="minorHAnsi"/>
          <w:i/>
          <w:iCs/>
          <w:sz w:val="20"/>
          <w:szCs w:val="20"/>
        </w:rPr>
        <w:t>voorafgaand aan het startgesprek input leveren aan de school en de ketenpartners.</w:t>
      </w:r>
      <w:r w:rsidR="00D4408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</w:p>
    <w:p w14:paraId="1C52FB07" w14:textId="77777777" w:rsidR="001D30DA" w:rsidRDefault="001D30DA" w:rsidP="001731F3">
      <w:pPr>
        <w:rPr>
          <w:rFonts w:asciiTheme="minorHAnsi" w:hAnsiTheme="minorHAnsi" w:cstheme="minorHAnsi"/>
          <w:i/>
          <w:iCs/>
          <w:sz w:val="20"/>
          <w:szCs w:val="20"/>
        </w:rPr>
      </w:pPr>
    </w:p>
    <w:p w14:paraId="0ACEF48B" w14:textId="063663AA" w:rsidR="001D30DA" w:rsidRPr="001D30DA" w:rsidRDefault="00130E84" w:rsidP="001731F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Naam van de </w:t>
      </w:r>
      <w:r w:rsidR="001D30DA">
        <w:rPr>
          <w:rFonts w:asciiTheme="minorHAnsi" w:hAnsiTheme="minorHAnsi" w:cstheme="minorHAnsi"/>
          <w:sz w:val="20"/>
          <w:szCs w:val="20"/>
        </w:rPr>
        <w:t>school:</w:t>
      </w:r>
    </w:p>
    <w:p w14:paraId="474CEB12" w14:textId="77777777" w:rsidR="001D30DA" w:rsidRDefault="001D30DA" w:rsidP="001731F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Naam: </w:t>
      </w:r>
    </w:p>
    <w:p w14:paraId="14B21F06" w14:textId="77777777" w:rsidR="001D30DA" w:rsidRPr="001D30DA" w:rsidRDefault="001D30DA" w:rsidP="001731F3">
      <w:pPr>
        <w:rPr>
          <w:rFonts w:asciiTheme="minorHAnsi" w:hAnsiTheme="minorHAnsi" w:cstheme="minorHAnsi"/>
          <w:sz w:val="20"/>
          <w:szCs w:val="20"/>
        </w:rPr>
      </w:pPr>
      <w:r w:rsidRPr="001D30DA">
        <w:rPr>
          <w:rFonts w:asciiTheme="minorHAnsi" w:hAnsiTheme="minorHAnsi" w:cstheme="minorHAnsi"/>
          <w:sz w:val="20"/>
          <w:szCs w:val="20"/>
        </w:rPr>
        <w:t>Organisatie:</w:t>
      </w:r>
    </w:p>
    <w:p w14:paraId="3FA19CE0" w14:textId="77777777" w:rsidR="001D30DA" w:rsidRPr="001D30DA" w:rsidRDefault="001D30D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9056"/>
      </w:tblGrid>
      <w:tr w:rsidR="004362A2" w:rsidRPr="0024714A" w14:paraId="6A53F3C1" w14:textId="77777777" w:rsidTr="000C403C">
        <w:trPr>
          <w:trHeight w:val="269"/>
        </w:trPr>
        <w:tc>
          <w:tcPr>
            <w:tcW w:w="9056" w:type="dxa"/>
            <w:shd w:val="clear" w:color="auto" w:fill="E18007" w:themeFill="accent3"/>
          </w:tcPr>
          <w:p w14:paraId="02469F25" w14:textId="1F2A9621" w:rsidR="004362A2" w:rsidRPr="0024714A" w:rsidRDefault="0024714A" w:rsidP="000C403C">
            <w:pPr>
              <w:pStyle w:val="Kop1"/>
            </w:pPr>
            <w:bookmarkStart w:id="0" w:name="_Toc137728661"/>
            <w:r>
              <w:t xml:space="preserve">1. </w:t>
            </w:r>
            <w:bookmarkEnd w:id="0"/>
            <w:r w:rsidR="00087964">
              <w:t>VRAGEN TER VOORBEREIDING</w:t>
            </w:r>
            <w:r w:rsidR="000C403C">
              <w:br/>
            </w:r>
          </w:p>
        </w:tc>
      </w:tr>
      <w:tr w:rsidR="004362A2" w:rsidRPr="0024714A" w14:paraId="5ECFD963" w14:textId="77777777" w:rsidTr="004E1763">
        <w:tc>
          <w:tcPr>
            <w:tcW w:w="9056" w:type="dxa"/>
          </w:tcPr>
          <w:p w14:paraId="1766D396" w14:textId="334624FC" w:rsidR="0024714A" w:rsidRPr="0024714A" w:rsidRDefault="0024714A" w:rsidP="0024714A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1.1 </w:t>
            </w:r>
            <w:r w:rsid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Wat is </w:t>
            </w:r>
            <w:r w:rsidR="001D30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je</w:t>
            </w:r>
            <w:r w:rsid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beeld van de populatie van de school en van de wijk waarin de school staat?</w:t>
            </w:r>
          </w:p>
        </w:tc>
      </w:tr>
      <w:tr w:rsidR="0024714A" w:rsidRPr="0024714A" w14:paraId="2A97D129" w14:textId="77777777" w:rsidTr="00BF6608">
        <w:trPr>
          <w:trHeight w:val="288"/>
        </w:trPr>
        <w:tc>
          <w:tcPr>
            <w:tcW w:w="9056" w:type="dxa"/>
          </w:tcPr>
          <w:p w14:paraId="09696016" w14:textId="77777777" w:rsidR="0024714A" w:rsidRPr="0024714A" w:rsidRDefault="0024714A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12689" w:rsidRPr="0024714A" w14:paraId="2F05D727" w14:textId="77777777" w:rsidTr="004E1763">
        <w:tc>
          <w:tcPr>
            <w:tcW w:w="9056" w:type="dxa"/>
          </w:tcPr>
          <w:p w14:paraId="59F88B53" w14:textId="34F2057F" w:rsidR="00112689" w:rsidRPr="00112689" w:rsidRDefault="00112689" w:rsidP="0024714A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1.2 Welke </w:t>
            </w:r>
            <w:r w:rsidR="008F21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trends</w:t>
            </w: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zie</w:t>
            </w:r>
            <w:r w:rsidR="001D30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je</w:t>
            </w: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dat spelen op de school, bij de leerlingen en bij de ouders?</w:t>
            </w:r>
          </w:p>
        </w:tc>
      </w:tr>
      <w:tr w:rsidR="00112689" w:rsidRPr="0024714A" w14:paraId="26095F3D" w14:textId="77777777" w:rsidTr="00BF6608">
        <w:trPr>
          <w:trHeight w:val="1771"/>
        </w:trPr>
        <w:tc>
          <w:tcPr>
            <w:tcW w:w="9056" w:type="dxa"/>
          </w:tcPr>
          <w:p w14:paraId="73855B78" w14:textId="77777777" w:rsidR="00112689" w:rsidRDefault="00AE3A86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 school:</w:t>
            </w:r>
          </w:p>
          <w:p w14:paraId="178FD41A" w14:textId="77777777" w:rsidR="00AE3A86" w:rsidRDefault="00AE3A86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F58797" w14:textId="77777777" w:rsidR="00AE3A86" w:rsidRDefault="00AE3A86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Leerlingen:</w:t>
            </w:r>
          </w:p>
          <w:p w14:paraId="6C92E415" w14:textId="77777777" w:rsidR="00AE3A86" w:rsidRDefault="00AE3A86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33D577" w14:textId="77777777" w:rsidR="00AE3A86" w:rsidRDefault="00AE3A86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Ouders:</w:t>
            </w:r>
          </w:p>
          <w:p w14:paraId="65230240" w14:textId="77777777" w:rsidR="00AE3A86" w:rsidRDefault="00AE3A86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7FE88D" w14:textId="5CF4FA56" w:rsidR="00AE3A86" w:rsidRDefault="00AE3A86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12689" w:rsidRPr="0024714A" w14:paraId="3AC4BDB1" w14:textId="77777777" w:rsidTr="004E1763">
        <w:tc>
          <w:tcPr>
            <w:tcW w:w="9056" w:type="dxa"/>
          </w:tcPr>
          <w:p w14:paraId="0F89F690" w14:textId="55E38555" w:rsidR="00112689" w:rsidRPr="00112689" w:rsidRDefault="00112689" w:rsidP="0024714A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1.3 </w:t>
            </w:r>
            <w:r w:rsidR="002321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Wat zijn de krachten van de</w:t>
            </w:r>
            <w:r w:rsidR="001D30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ze</w:t>
            </w:r>
            <w:r w:rsidR="002321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school?</w:t>
            </w:r>
          </w:p>
        </w:tc>
      </w:tr>
      <w:tr w:rsidR="00112689" w:rsidRPr="0024714A" w14:paraId="714634A2" w14:textId="77777777" w:rsidTr="00BF6608">
        <w:trPr>
          <w:trHeight w:val="431"/>
        </w:trPr>
        <w:tc>
          <w:tcPr>
            <w:tcW w:w="9056" w:type="dxa"/>
          </w:tcPr>
          <w:p w14:paraId="59356A91" w14:textId="77777777" w:rsidR="00112689" w:rsidRDefault="00112689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1763" w:rsidRPr="0024714A" w14:paraId="29309166" w14:textId="77777777" w:rsidTr="004E1763">
        <w:trPr>
          <w:trHeight w:val="266"/>
        </w:trPr>
        <w:tc>
          <w:tcPr>
            <w:tcW w:w="9056" w:type="dxa"/>
          </w:tcPr>
          <w:p w14:paraId="54645C2A" w14:textId="713B24A5" w:rsidR="004E1763" w:rsidRPr="004E1763" w:rsidRDefault="001D30DA" w:rsidP="0024714A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1.4 </w:t>
            </w: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Wat</w:t>
            </w:r>
            <w:r w:rsidR="00232147"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beteke</w:t>
            </w:r>
            <w:r w:rsidR="002321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 1.1 t/m 1.3</w:t>
            </w:r>
            <w:r w:rsidR="00232147"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voor de ondersteuningsbehoefte van de school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volgens jou</w:t>
            </w:r>
            <w:r w:rsidR="00232147"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?</w:t>
            </w:r>
          </w:p>
        </w:tc>
      </w:tr>
      <w:tr w:rsidR="004E1763" w:rsidRPr="0024714A" w14:paraId="6647D9E6" w14:textId="77777777" w:rsidTr="00BF6608">
        <w:trPr>
          <w:trHeight w:val="244"/>
        </w:trPr>
        <w:tc>
          <w:tcPr>
            <w:tcW w:w="9056" w:type="dxa"/>
          </w:tcPr>
          <w:p w14:paraId="7FD69610" w14:textId="77777777" w:rsidR="004E1763" w:rsidRDefault="004E1763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1763" w:rsidRPr="0024714A" w14:paraId="5CC98183" w14:textId="77777777" w:rsidTr="004E1763">
        <w:trPr>
          <w:trHeight w:val="288"/>
        </w:trPr>
        <w:tc>
          <w:tcPr>
            <w:tcW w:w="9056" w:type="dxa"/>
          </w:tcPr>
          <w:p w14:paraId="3296C327" w14:textId="2601BD44" w:rsidR="004E1763" w:rsidRPr="00BC0BE5" w:rsidRDefault="004E1763" w:rsidP="004D7FEE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1.5 </w:t>
            </w:r>
            <w:r w:rsidR="004D7FEE" w:rsidRP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Wat zijn de </w:t>
            </w:r>
            <w:r w:rsidR="004D7F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trends in de </w:t>
            </w:r>
            <w:r w:rsidR="004D7FEE" w:rsidRP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verzuim- en aanwezigheidscijfers</w:t>
            </w:r>
            <w:r w:rsidR="004D7F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(geoorloofd, te laat komen, ongeoorloofd en luxeverzuim)</w:t>
            </w:r>
            <w:r w:rsidR="004D7FEE" w:rsidRP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van de school?</w:t>
            </w:r>
            <w:r w:rsidR="004D7F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E1763" w:rsidRPr="0024714A" w14:paraId="536E7FF6" w14:textId="77777777" w:rsidTr="00BF6608">
        <w:trPr>
          <w:trHeight w:val="299"/>
        </w:trPr>
        <w:tc>
          <w:tcPr>
            <w:tcW w:w="9056" w:type="dxa"/>
          </w:tcPr>
          <w:p w14:paraId="2CF1CDBC" w14:textId="77777777" w:rsidR="004E1763" w:rsidRDefault="004E1763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62A2" w:rsidRPr="0024714A" w14:paraId="3473CEA4" w14:textId="77777777" w:rsidTr="004E1763">
        <w:tc>
          <w:tcPr>
            <w:tcW w:w="9056" w:type="dxa"/>
          </w:tcPr>
          <w:p w14:paraId="58A10619" w14:textId="4CBB4F4B" w:rsidR="004362A2" w:rsidRPr="004E1763" w:rsidRDefault="0024714A" w:rsidP="004362A2">
            <w:pPr>
              <w:spacing w:line="274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="0035576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Zijn er </w:t>
            </w:r>
            <w:r w:rsidR="001D30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volgens jou 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vraagstukken die collectief kunnen worden aangepakt?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="004E176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Voorbeeld: thema’s als echtscheidingen, hoogbegaafdheid en/of gedragsvraagstukken komen zo </w:t>
            </w:r>
            <w:r w:rsidR="0014669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regelmatig</w:t>
            </w:r>
            <w:r w:rsidR="004E176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voor dat dit beter collectief dan individueel per casus aangepakt kan worden.</w:t>
            </w:r>
          </w:p>
        </w:tc>
      </w:tr>
      <w:tr w:rsidR="0024714A" w:rsidRPr="0024714A" w14:paraId="1F61F3F1" w14:textId="77777777" w:rsidTr="00BF6608">
        <w:trPr>
          <w:trHeight w:val="189"/>
        </w:trPr>
        <w:tc>
          <w:tcPr>
            <w:tcW w:w="9056" w:type="dxa"/>
          </w:tcPr>
          <w:p w14:paraId="0CD34099" w14:textId="77777777" w:rsidR="0024714A" w:rsidRP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62A2" w:rsidRPr="0024714A" w14:paraId="3F55DAE1" w14:textId="77777777" w:rsidTr="004E1763">
        <w:tc>
          <w:tcPr>
            <w:tcW w:w="9056" w:type="dxa"/>
          </w:tcPr>
          <w:p w14:paraId="241E7406" w14:textId="21D731B5" w:rsidR="004362A2" w:rsidRPr="004E1763" w:rsidRDefault="00112689" w:rsidP="004362A2">
            <w:pPr>
              <w:spacing w:line="274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="008A2D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Zijn er thema’s waar </w:t>
            </w:r>
            <w:r w:rsidR="001D30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volgens jou 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preventief op ingezet kan worden? 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="004E176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Bijvoorbeeld omdat thema’s op wijkniveau zichtbaar zijn en ook steeds zichtbaarder (lijken te) worden binnen de school.</w:t>
            </w:r>
          </w:p>
        </w:tc>
      </w:tr>
      <w:tr w:rsidR="0024714A" w:rsidRPr="0024714A" w14:paraId="5C8E9B9F" w14:textId="77777777" w:rsidTr="004E1763">
        <w:tc>
          <w:tcPr>
            <w:tcW w:w="9056" w:type="dxa"/>
          </w:tcPr>
          <w:p w14:paraId="7D12FD5C" w14:textId="77777777" w:rsidR="0024714A" w:rsidRP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1763" w:rsidRPr="0024714A" w14:paraId="61669477" w14:textId="77777777" w:rsidTr="004E1763">
        <w:tc>
          <w:tcPr>
            <w:tcW w:w="9056" w:type="dxa"/>
          </w:tcPr>
          <w:p w14:paraId="68495C4B" w14:textId="65C79DA6" w:rsidR="004E1763" w:rsidRDefault="004E1763" w:rsidP="004E1763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="008A2D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Wat </w:t>
            </w:r>
            <w:r w:rsidR="001D30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zijn volgens jou 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de grootste uitdagingen voor de school? </w:t>
            </w:r>
          </w:p>
        </w:tc>
      </w:tr>
      <w:tr w:rsidR="004E1763" w:rsidRPr="0024714A" w14:paraId="04C98751" w14:textId="77777777" w:rsidTr="00BF6608">
        <w:trPr>
          <w:trHeight w:val="288"/>
        </w:trPr>
        <w:tc>
          <w:tcPr>
            <w:tcW w:w="9056" w:type="dxa"/>
          </w:tcPr>
          <w:p w14:paraId="0D2CA52E" w14:textId="77777777" w:rsidR="004E1763" w:rsidRDefault="004E1763" w:rsidP="004E1763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1763" w:rsidRPr="0024714A" w14:paraId="00EAC2C6" w14:textId="77777777" w:rsidTr="004E1763">
        <w:tc>
          <w:tcPr>
            <w:tcW w:w="9056" w:type="dxa"/>
          </w:tcPr>
          <w:p w14:paraId="24FC5F8F" w14:textId="3C0387D9" w:rsidR="004E1763" w:rsidRPr="001D30DA" w:rsidRDefault="004E1763" w:rsidP="004E1763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="008A2D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Wat </w:t>
            </w:r>
            <w:r w:rsidR="001D30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zou je vanuit jouw professionele perspectief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 het kader van </w:t>
            </w:r>
            <w:r w:rsidR="0014669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 w:rsidR="0014669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ze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uitdagingen </w:t>
            </w:r>
            <w:r w:rsidR="001D30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het liefst willen 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bereiken? </w:t>
            </w:r>
          </w:p>
        </w:tc>
      </w:tr>
      <w:tr w:rsidR="004E1763" w:rsidRPr="0024714A" w14:paraId="7E527DF2" w14:textId="77777777" w:rsidTr="00BF6608">
        <w:trPr>
          <w:trHeight w:val="50"/>
        </w:trPr>
        <w:tc>
          <w:tcPr>
            <w:tcW w:w="9056" w:type="dxa"/>
          </w:tcPr>
          <w:p w14:paraId="7D67486D" w14:textId="77777777" w:rsidR="004E1763" w:rsidRDefault="004E1763" w:rsidP="004E1763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9256F2" w14:textId="0689C990" w:rsidR="000C403C" w:rsidRDefault="000C403C" w:rsidP="008E724D">
      <w:pPr>
        <w:spacing w:line="274" w:lineRule="auto"/>
        <w:rPr>
          <w:rFonts w:ascii="Lato" w:hAnsi="Lato"/>
          <w:b/>
          <w:bCs/>
          <w:sz w:val="21"/>
          <w:szCs w:val="21"/>
        </w:rPr>
      </w:pPr>
    </w:p>
    <w:p w14:paraId="11D07CD5" w14:textId="6247CE25" w:rsidR="004362A2" w:rsidRPr="0024714A" w:rsidRDefault="004362A2" w:rsidP="001D30DA">
      <w:pPr>
        <w:rPr>
          <w:rFonts w:ascii="Lato" w:hAnsi="Lato"/>
          <w:b/>
          <w:bCs/>
          <w:sz w:val="21"/>
          <w:szCs w:val="21"/>
        </w:rPr>
      </w:pPr>
    </w:p>
    <w:p w14:paraId="7451EC44" w14:textId="77777777" w:rsidR="0024714A" w:rsidRDefault="0024714A">
      <w:pPr>
        <w:rPr>
          <w:rFonts w:ascii="Lato" w:hAnsi="Lato"/>
          <w:b/>
          <w:bCs/>
          <w:sz w:val="21"/>
          <w:szCs w:val="21"/>
        </w:rPr>
      </w:pPr>
    </w:p>
    <w:tbl>
      <w:tblPr>
        <w:tblStyle w:val="Lichtearcering-accent6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4714A" w:rsidRPr="0024714A" w14:paraId="44E8ED72" w14:textId="77777777" w:rsidTr="009E0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BBF7" w:themeFill="accent2" w:themeFillTint="99"/>
            <w:vAlign w:val="center"/>
          </w:tcPr>
          <w:p w14:paraId="05E1DD06" w14:textId="6DE8AA6E" w:rsidR="0024714A" w:rsidRPr="005507DA" w:rsidRDefault="009E082C" w:rsidP="000C403C">
            <w:pPr>
              <w:pStyle w:val="Kop1"/>
            </w:pPr>
            <w:bookmarkStart w:id="1" w:name="_Toc137728664"/>
            <w:r>
              <w:rPr>
                <w:b/>
                <w:bCs w:val="0"/>
              </w:rPr>
              <w:t>2</w:t>
            </w:r>
            <w:r w:rsidR="0024714A" w:rsidRPr="000C403C">
              <w:rPr>
                <w:b/>
                <w:bCs w:val="0"/>
              </w:rPr>
              <w:t xml:space="preserve">. </w:t>
            </w:r>
            <w:bookmarkEnd w:id="1"/>
            <w:r w:rsidR="005507DA">
              <w:rPr>
                <w:b/>
                <w:bCs w:val="0"/>
              </w:rPr>
              <w:t>OPTIONELE ONDERSTEUNING VOOR HET STARTGESPREK</w:t>
            </w:r>
            <w:r w:rsidR="000C403C">
              <w:rPr>
                <w:b/>
                <w:bCs w:val="0"/>
              </w:rPr>
              <w:br/>
            </w:r>
          </w:p>
        </w:tc>
      </w:tr>
      <w:tr w:rsidR="0024714A" w:rsidRPr="0024714A" w14:paraId="4AF81B09" w14:textId="77777777" w:rsidTr="009E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9946E" w14:textId="37EB766C" w:rsidR="00B33F44" w:rsidRDefault="009E082C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  <w:r w:rsid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.1 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Bekijk de rolomschrijvingen van alle partners in het routeboek</w:t>
            </w:r>
            <w:r w:rsidR="00B33F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36EA0615" w14:textId="1F8FEEB8" w:rsidR="007A373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</w:t>
            </w:r>
            <w:proofErr w:type="gramStart"/>
            <w:r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link</w:t>
            </w:r>
            <w:proofErr w:type="gramEnd"/>
            <w:r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]</w:t>
            </w:r>
          </w:p>
        </w:tc>
      </w:tr>
      <w:tr w:rsidR="0024714A" w:rsidRPr="0024714A" w14:paraId="6943C52A" w14:textId="77777777" w:rsidTr="009E082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D2F3" w14:textId="0BE746C6" w:rsidR="007A373A" w:rsidRDefault="009E082C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.2</w:t>
            </w:r>
            <w:r w:rsid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Bekijk de video’s per thema, voor een snelle opfrisser:</w:t>
            </w:r>
          </w:p>
          <w:p w14:paraId="1BC5A944" w14:textId="543CDCA1" w:rsidR="007A373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- </w:t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  <w:p w14:paraId="3BB75F40" w14:textId="3DE8F085" w:rsidR="007A373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- </w:t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  <w:p w14:paraId="489AC2DF" w14:textId="75D1A9F4" w:rsidR="007A373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-</w:t>
            </w:r>
            <w:r w:rsid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  <w:p w14:paraId="17C6E306" w14:textId="3A168F76" w:rsidR="0024714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-</w:t>
            </w:r>
            <w:r w:rsid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  <w:p w14:paraId="1C6852F8" w14:textId="59A844AD" w:rsidR="007A373A" w:rsidRPr="0024714A" w:rsidRDefault="007A373A" w:rsidP="00E146F8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24714A" w:rsidRPr="0024714A" w14:paraId="753D4B51" w14:textId="77777777" w:rsidTr="009E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FCAA0" w14:textId="34F1304C" w:rsidR="0024714A" w:rsidRPr="0024714A" w:rsidRDefault="009E082C" w:rsidP="00E146F8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.3 Zit je het </w:t>
            </w:r>
            <w:r w:rsidR="001023A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startgesprek met de ketenpartners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voor?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Hier lees je alle aandachtspunten op een rijtje:</w:t>
            </w:r>
            <w:r w:rsidR="0024714A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</w:tc>
      </w:tr>
      <w:tr w:rsidR="00B33F44" w:rsidRPr="0024714A" w14:paraId="54960EEE" w14:textId="77777777" w:rsidTr="009E082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4CDF" w14:textId="2F34520B" w:rsidR="00B33F44" w:rsidRPr="00B33F44" w:rsidRDefault="009E082C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  <w:r w:rsidR="00B33F44" w:rsidRPr="00B33F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.4 Bekijk een voorbeeld van hoe je dit samenwerkplan handig kunt gebruiken</w:t>
            </w:r>
            <w:r w:rsidR="00B33F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  <w:r w:rsidR="00B33F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</w:tc>
      </w:tr>
    </w:tbl>
    <w:p w14:paraId="01E36049" w14:textId="7AE26F4A" w:rsidR="004362A2" w:rsidRPr="0024714A" w:rsidRDefault="004362A2" w:rsidP="00B33F44">
      <w:pPr>
        <w:rPr>
          <w:rFonts w:ascii="Lato" w:hAnsi="Lato"/>
          <w:b/>
          <w:bCs/>
          <w:sz w:val="21"/>
          <w:szCs w:val="21"/>
        </w:rPr>
      </w:pPr>
    </w:p>
    <w:sectPr w:rsidR="004362A2" w:rsidRPr="0024714A" w:rsidSect="007A373A">
      <w:headerReference w:type="default" r:id="rId11"/>
      <w:footerReference w:type="even" r:id="rId12"/>
      <w:footerReference w:type="default" r:id="rId13"/>
      <w:pgSz w:w="11900" w:h="16840"/>
      <w:pgMar w:top="15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E9CF1" w14:textId="77777777" w:rsidR="00871892" w:rsidRDefault="00871892" w:rsidP="004977E5">
      <w:r>
        <w:separator/>
      </w:r>
    </w:p>
  </w:endnote>
  <w:endnote w:type="continuationSeparator" w:id="0">
    <w:p w14:paraId="7F3FC6B2" w14:textId="77777777" w:rsidR="00871892" w:rsidRDefault="00871892" w:rsidP="004977E5">
      <w:r>
        <w:continuationSeparator/>
      </w:r>
    </w:p>
  </w:endnote>
  <w:endnote w:type="continuationNotice" w:id="1">
    <w:p w14:paraId="11D665A0" w14:textId="77777777" w:rsidR="00871892" w:rsidRDefault="008718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Lato"/>
    <w:panose1 w:val="020F0502020204030203"/>
    <w:charset w:val="4D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27000580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A4D5F64" w14:textId="23C12559" w:rsidR="006F1028" w:rsidRDefault="006F1028" w:rsidP="006C0AD8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2BD52085" w14:textId="77777777" w:rsidR="006F1028" w:rsidRDefault="006F102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201144318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3BF62DFC" w14:textId="72BC3F36" w:rsidR="006F1028" w:rsidRDefault="006F1028" w:rsidP="006C0AD8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359EC19C" w14:textId="77777777" w:rsidR="004977E5" w:rsidRDefault="004977E5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0" wp14:anchorId="746436AE" wp14:editId="0659886D">
          <wp:simplePos x="0" y="0"/>
          <wp:positionH relativeFrom="column">
            <wp:posOffset>5741670</wp:posOffset>
          </wp:positionH>
          <wp:positionV relativeFrom="paragraph">
            <wp:posOffset>-342900</wp:posOffset>
          </wp:positionV>
          <wp:extent cx="711200" cy="855980"/>
          <wp:effectExtent l="0" t="0" r="0" b="0"/>
          <wp:wrapTight wrapText="left">
            <wp:wrapPolygon edited="0">
              <wp:start x="5014" y="0"/>
              <wp:lineTo x="1157" y="2564"/>
              <wp:lineTo x="1157" y="3846"/>
              <wp:lineTo x="3857" y="5769"/>
              <wp:lineTo x="3857" y="12499"/>
              <wp:lineTo x="4629" y="16985"/>
              <wp:lineTo x="7329" y="18908"/>
              <wp:lineTo x="8486" y="19549"/>
              <wp:lineTo x="10414" y="19549"/>
              <wp:lineTo x="15043" y="18908"/>
              <wp:lineTo x="17743" y="17626"/>
              <wp:lineTo x="17357" y="16024"/>
              <wp:lineTo x="19671" y="14742"/>
              <wp:lineTo x="20443" y="12499"/>
              <wp:lineTo x="18129" y="5448"/>
              <wp:lineTo x="8486" y="0"/>
              <wp:lineTo x="5014" y="0"/>
            </wp:wrapPolygon>
          </wp:wrapTight>
          <wp:docPr id="2" name="Afbeelding 2" descr="Afbeelding met vrouw, tennis, meisj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lage 3 kinderen_tota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855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8D6E1" w14:textId="77777777" w:rsidR="00871892" w:rsidRDefault="00871892" w:rsidP="004977E5">
      <w:r>
        <w:separator/>
      </w:r>
    </w:p>
  </w:footnote>
  <w:footnote w:type="continuationSeparator" w:id="0">
    <w:p w14:paraId="69C10025" w14:textId="77777777" w:rsidR="00871892" w:rsidRDefault="00871892" w:rsidP="004977E5">
      <w:r>
        <w:continuationSeparator/>
      </w:r>
    </w:p>
  </w:footnote>
  <w:footnote w:type="continuationNotice" w:id="1">
    <w:p w14:paraId="33753400" w14:textId="77777777" w:rsidR="00871892" w:rsidRDefault="008718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9019" w14:textId="77777777" w:rsidR="00E134A2" w:rsidRDefault="001D30DA" w:rsidP="001731F3">
    <w:pPr>
      <w:rPr>
        <w:rFonts w:asciiTheme="minorHAnsi" w:hAnsiTheme="minorHAnsi" w:cstheme="minorHAnsi"/>
        <w:b/>
        <w:bCs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Voorbereiding voor het startgesprek met de ketenpartners</w:t>
    </w:r>
    <w:r w:rsidR="00E134A2">
      <w:rPr>
        <w:rFonts w:asciiTheme="minorHAnsi" w:hAnsiTheme="minorHAnsi" w:cstheme="minorHAnsi"/>
        <w:b/>
        <w:bCs/>
        <w:sz w:val="20"/>
        <w:szCs w:val="20"/>
      </w:rPr>
      <w:t xml:space="preserve"> </w:t>
    </w:r>
  </w:p>
  <w:p w14:paraId="1447900B" w14:textId="52F15902" w:rsidR="00E44150" w:rsidRPr="00E134A2" w:rsidRDefault="00E134A2" w:rsidP="001731F3">
    <w:pPr>
      <w:rPr>
        <w:rFonts w:asciiTheme="minorHAnsi" w:hAnsiTheme="minorHAnsi" w:cstheme="minorHAnsi"/>
        <w:i/>
        <w:iCs/>
        <w:sz w:val="20"/>
        <w:szCs w:val="20"/>
      </w:rPr>
    </w:pPr>
    <w:r w:rsidRPr="00E134A2">
      <w:rPr>
        <w:rFonts w:asciiTheme="minorHAnsi" w:hAnsiTheme="minorHAnsi" w:cstheme="minorHAnsi"/>
        <w:i/>
        <w:iCs/>
        <w:sz w:val="20"/>
        <w:szCs w:val="20"/>
      </w:rPr>
      <w:t>Versie 2023 - 2024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106"/>
    <w:multiLevelType w:val="hybridMultilevel"/>
    <w:tmpl w:val="CCDCD3E6"/>
    <w:lvl w:ilvl="0" w:tplc="CB924B9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E1843158" w:tentative="1">
      <w:start w:val="1"/>
      <w:numFmt w:val="lowerLetter"/>
      <w:lvlText w:val="%2."/>
      <w:lvlJc w:val="left"/>
      <w:pPr>
        <w:ind w:left="1080" w:hanging="360"/>
      </w:pPr>
    </w:lvl>
    <w:lvl w:ilvl="2" w:tplc="4BA6A346" w:tentative="1">
      <w:start w:val="1"/>
      <w:numFmt w:val="lowerRoman"/>
      <w:lvlText w:val="%3."/>
      <w:lvlJc w:val="right"/>
      <w:pPr>
        <w:ind w:left="1800" w:hanging="180"/>
      </w:pPr>
    </w:lvl>
    <w:lvl w:ilvl="3" w:tplc="67908FEC" w:tentative="1">
      <w:start w:val="1"/>
      <w:numFmt w:val="decimal"/>
      <w:lvlText w:val="%4."/>
      <w:lvlJc w:val="left"/>
      <w:pPr>
        <w:ind w:left="2520" w:hanging="360"/>
      </w:pPr>
    </w:lvl>
    <w:lvl w:ilvl="4" w:tplc="E68E52F2" w:tentative="1">
      <w:start w:val="1"/>
      <w:numFmt w:val="lowerLetter"/>
      <w:lvlText w:val="%5."/>
      <w:lvlJc w:val="left"/>
      <w:pPr>
        <w:ind w:left="3240" w:hanging="360"/>
      </w:pPr>
    </w:lvl>
    <w:lvl w:ilvl="5" w:tplc="600899E2" w:tentative="1">
      <w:start w:val="1"/>
      <w:numFmt w:val="lowerRoman"/>
      <w:lvlText w:val="%6."/>
      <w:lvlJc w:val="right"/>
      <w:pPr>
        <w:ind w:left="3960" w:hanging="180"/>
      </w:pPr>
    </w:lvl>
    <w:lvl w:ilvl="6" w:tplc="12A222C6" w:tentative="1">
      <w:start w:val="1"/>
      <w:numFmt w:val="decimal"/>
      <w:lvlText w:val="%7."/>
      <w:lvlJc w:val="left"/>
      <w:pPr>
        <w:ind w:left="4680" w:hanging="360"/>
      </w:pPr>
    </w:lvl>
    <w:lvl w:ilvl="7" w:tplc="5D087CE4" w:tentative="1">
      <w:start w:val="1"/>
      <w:numFmt w:val="lowerLetter"/>
      <w:lvlText w:val="%8."/>
      <w:lvlJc w:val="left"/>
      <w:pPr>
        <w:ind w:left="5400" w:hanging="360"/>
      </w:pPr>
    </w:lvl>
    <w:lvl w:ilvl="8" w:tplc="AC2495D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AE3CE5"/>
    <w:multiLevelType w:val="hybridMultilevel"/>
    <w:tmpl w:val="B1407F2A"/>
    <w:lvl w:ilvl="0" w:tplc="DE8646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EEEB7A" w:tentative="1">
      <w:start w:val="1"/>
      <w:numFmt w:val="lowerLetter"/>
      <w:lvlText w:val="%2."/>
      <w:lvlJc w:val="left"/>
      <w:pPr>
        <w:ind w:left="1440" w:hanging="360"/>
      </w:pPr>
    </w:lvl>
    <w:lvl w:ilvl="2" w:tplc="5C0A8672" w:tentative="1">
      <w:start w:val="1"/>
      <w:numFmt w:val="lowerRoman"/>
      <w:lvlText w:val="%3."/>
      <w:lvlJc w:val="right"/>
      <w:pPr>
        <w:ind w:left="2160" w:hanging="180"/>
      </w:pPr>
    </w:lvl>
    <w:lvl w:ilvl="3" w:tplc="2ABA8D62" w:tentative="1">
      <w:start w:val="1"/>
      <w:numFmt w:val="decimal"/>
      <w:lvlText w:val="%4."/>
      <w:lvlJc w:val="left"/>
      <w:pPr>
        <w:ind w:left="2880" w:hanging="360"/>
      </w:pPr>
    </w:lvl>
    <w:lvl w:ilvl="4" w:tplc="6A4657AC" w:tentative="1">
      <w:start w:val="1"/>
      <w:numFmt w:val="lowerLetter"/>
      <w:lvlText w:val="%5."/>
      <w:lvlJc w:val="left"/>
      <w:pPr>
        <w:ind w:left="3600" w:hanging="360"/>
      </w:pPr>
    </w:lvl>
    <w:lvl w:ilvl="5" w:tplc="CAC21314" w:tentative="1">
      <w:start w:val="1"/>
      <w:numFmt w:val="lowerRoman"/>
      <w:lvlText w:val="%6."/>
      <w:lvlJc w:val="right"/>
      <w:pPr>
        <w:ind w:left="4320" w:hanging="180"/>
      </w:pPr>
    </w:lvl>
    <w:lvl w:ilvl="6" w:tplc="25662968" w:tentative="1">
      <w:start w:val="1"/>
      <w:numFmt w:val="decimal"/>
      <w:lvlText w:val="%7."/>
      <w:lvlJc w:val="left"/>
      <w:pPr>
        <w:ind w:left="5040" w:hanging="360"/>
      </w:pPr>
    </w:lvl>
    <w:lvl w:ilvl="7" w:tplc="F9B434CA" w:tentative="1">
      <w:start w:val="1"/>
      <w:numFmt w:val="lowerLetter"/>
      <w:lvlText w:val="%8."/>
      <w:lvlJc w:val="left"/>
      <w:pPr>
        <w:ind w:left="5760" w:hanging="360"/>
      </w:pPr>
    </w:lvl>
    <w:lvl w:ilvl="8" w:tplc="AB6279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23862"/>
    <w:multiLevelType w:val="hybridMultilevel"/>
    <w:tmpl w:val="F99689C2"/>
    <w:lvl w:ilvl="0" w:tplc="D7406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B42B30" w:tentative="1">
      <w:start w:val="1"/>
      <w:numFmt w:val="lowerLetter"/>
      <w:lvlText w:val="%2."/>
      <w:lvlJc w:val="left"/>
      <w:pPr>
        <w:ind w:left="1440" w:hanging="360"/>
      </w:pPr>
    </w:lvl>
    <w:lvl w:ilvl="2" w:tplc="18C6CA34" w:tentative="1">
      <w:start w:val="1"/>
      <w:numFmt w:val="lowerRoman"/>
      <w:lvlText w:val="%3."/>
      <w:lvlJc w:val="right"/>
      <w:pPr>
        <w:ind w:left="2160" w:hanging="180"/>
      </w:pPr>
    </w:lvl>
    <w:lvl w:ilvl="3" w:tplc="B4022E0A" w:tentative="1">
      <w:start w:val="1"/>
      <w:numFmt w:val="decimal"/>
      <w:lvlText w:val="%4."/>
      <w:lvlJc w:val="left"/>
      <w:pPr>
        <w:ind w:left="2880" w:hanging="360"/>
      </w:pPr>
    </w:lvl>
    <w:lvl w:ilvl="4" w:tplc="7A4415E8" w:tentative="1">
      <w:start w:val="1"/>
      <w:numFmt w:val="lowerLetter"/>
      <w:lvlText w:val="%5."/>
      <w:lvlJc w:val="left"/>
      <w:pPr>
        <w:ind w:left="3600" w:hanging="360"/>
      </w:pPr>
    </w:lvl>
    <w:lvl w:ilvl="5" w:tplc="CE90E57A" w:tentative="1">
      <w:start w:val="1"/>
      <w:numFmt w:val="lowerRoman"/>
      <w:lvlText w:val="%6."/>
      <w:lvlJc w:val="right"/>
      <w:pPr>
        <w:ind w:left="4320" w:hanging="180"/>
      </w:pPr>
    </w:lvl>
    <w:lvl w:ilvl="6" w:tplc="1438FECC" w:tentative="1">
      <w:start w:val="1"/>
      <w:numFmt w:val="decimal"/>
      <w:lvlText w:val="%7."/>
      <w:lvlJc w:val="left"/>
      <w:pPr>
        <w:ind w:left="5040" w:hanging="360"/>
      </w:pPr>
    </w:lvl>
    <w:lvl w:ilvl="7" w:tplc="621E9268" w:tentative="1">
      <w:start w:val="1"/>
      <w:numFmt w:val="lowerLetter"/>
      <w:lvlText w:val="%8."/>
      <w:lvlJc w:val="left"/>
      <w:pPr>
        <w:ind w:left="5760" w:hanging="360"/>
      </w:pPr>
    </w:lvl>
    <w:lvl w:ilvl="8" w:tplc="2514EE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2637F"/>
    <w:multiLevelType w:val="hybridMultilevel"/>
    <w:tmpl w:val="A9128D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E1B00"/>
    <w:multiLevelType w:val="hybridMultilevel"/>
    <w:tmpl w:val="C1CC49A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804BF"/>
    <w:multiLevelType w:val="hybridMultilevel"/>
    <w:tmpl w:val="C1CC49AC"/>
    <w:lvl w:ilvl="0" w:tplc="5EEA91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66425BC2" w:tentative="1">
      <w:start w:val="1"/>
      <w:numFmt w:val="lowerLetter"/>
      <w:lvlText w:val="%2."/>
      <w:lvlJc w:val="left"/>
      <w:pPr>
        <w:ind w:left="1440" w:hanging="360"/>
      </w:pPr>
    </w:lvl>
    <w:lvl w:ilvl="2" w:tplc="BBF650C4" w:tentative="1">
      <w:start w:val="1"/>
      <w:numFmt w:val="lowerRoman"/>
      <w:lvlText w:val="%3."/>
      <w:lvlJc w:val="right"/>
      <w:pPr>
        <w:ind w:left="2160" w:hanging="180"/>
      </w:pPr>
    </w:lvl>
    <w:lvl w:ilvl="3" w:tplc="E1BA2F00" w:tentative="1">
      <w:start w:val="1"/>
      <w:numFmt w:val="decimal"/>
      <w:lvlText w:val="%4."/>
      <w:lvlJc w:val="left"/>
      <w:pPr>
        <w:ind w:left="2880" w:hanging="360"/>
      </w:pPr>
    </w:lvl>
    <w:lvl w:ilvl="4" w:tplc="7DE2DC34" w:tentative="1">
      <w:start w:val="1"/>
      <w:numFmt w:val="lowerLetter"/>
      <w:lvlText w:val="%5."/>
      <w:lvlJc w:val="left"/>
      <w:pPr>
        <w:ind w:left="3600" w:hanging="360"/>
      </w:pPr>
    </w:lvl>
    <w:lvl w:ilvl="5" w:tplc="4552C294" w:tentative="1">
      <w:start w:val="1"/>
      <w:numFmt w:val="lowerRoman"/>
      <w:lvlText w:val="%6."/>
      <w:lvlJc w:val="right"/>
      <w:pPr>
        <w:ind w:left="4320" w:hanging="180"/>
      </w:pPr>
    </w:lvl>
    <w:lvl w:ilvl="6" w:tplc="5BDA4C3E" w:tentative="1">
      <w:start w:val="1"/>
      <w:numFmt w:val="decimal"/>
      <w:lvlText w:val="%7."/>
      <w:lvlJc w:val="left"/>
      <w:pPr>
        <w:ind w:left="5040" w:hanging="360"/>
      </w:pPr>
    </w:lvl>
    <w:lvl w:ilvl="7" w:tplc="4470FDD6" w:tentative="1">
      <w:start w:val="1"/>
      <w:numFmt w:val="lowerLetter"/>
      <w:lvlText w:val="%8."/>
      <w:lvlJc w:val="left"/>
      <w:pPr>
        <w:ind w:left="5760" w:hanging="360"/>
      </w:pPr>
    </w:lvl>
    <w:lvl w:ilvl="8" w:tplc="9A821C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0841D3"/>
    <w:multiLevelType w:val="hybridMultilevel"/>
    <w:tmpl w:val="02EA4770"/>
    <w:lvl w:ilvl="0" w:tplc="1E12162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EDA6AE48" w:tentative="1">
      <w:start w:val="1"/>
      <w:numFmt w:val="lowerLetter"/>
      <w:lvlText w:val="%2."/>
      <w:lvlJc w:val="left"/>
      <w:pPr>
        <w:ind w:left="1440" w:hanging="360"/>
      </w:pPr>
    </w:lvl>
    <w:lvl w:ilvl="2" w:tplc="82940F94" w:tentative="1">
      <w:start w:val="1"/>
      <w:numFmt w:val="lowerRoman"/>
      <w:lvlText w:val="%3."/>
      <w:lvlJc w:val="right"/>
      <w:pPr>
        <w:ind w:left="2160" w:hanging="180"/>
      </w:pPr>
    </w:lvl>
    <w:lvl w:ilvl="3" w:tplc="27ECFC68" w:tentative="1">
      <w:start w:val="1"/>
      <w:numFmt w:val="decimal"/>
      <w:lvlText w:val="%4."/>
      <w:lvlJc w:val="left"/>
      <w:pPr>
        <w:ind w:left="2880" w:hanging="360"/>
      </w:pPr>
    </w:lvl>
    <w:lvl w:ilvl="4" w:tplc="A69E765A" w:tentative="1">
      <w:start w:val="1"/>
      <w:numFmt w:val="lowerLetter"/>
      <w:lvlText w:val="%5."/>
      <w:lvlJc w:val="left"/>
      <w:pPr>
        <w:ind w:left="3600" w:hanging="360"/>
      </w:pPr>
    </w:lvl>
    <w:lvl w:ilvl="5" w:tplc="EF6A6190" w:tentative="1">
      <w:start w:val="1"/>
      <w:numFmt w:val="lowerRoman"/>
      <w:lvlText w:val="%6."/>
      <w:lvlJc w:val="right"/>
      <w:pPr>
        <w:ind w:left="4320" w:hanging="180"/>
      </w:pPr>
    </w:lvl>
    <w:lvl w:ilvl="6" w:tplc="6B88D8FA" w:tentative="1">
      <w:start w:val="1"/>
      <w:numFmt w:val="decimal"/>
      <w:lvlText w:val="%7."/>
      <w:lvlJc w:val="left"/>
      <w:pPr>
        <w:ind w:left="5040" w:hanging="360"/>
      </w:pPr>
    </w:lvl>
    <w:lvl w:ilvl="7" w:tplc="862CD0DC" w:tentative="1">
      <w:start w:val="1"/>
      <w:numFmt w:val="lowerLetter"/>
      <w:lvlText w:val="%8."/>
      <w:lvlJc w:val="left"/>
      <w:pPr>
        <w:ind w:left="5760" w:hanging="360"/>
      </w:pPr>
    </w:lvl>
    <w:lvl w:ilvl="8" w:tplc="4588D1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16E4F"/>
    <w:multiLevelType w:val="hybridMultilevel"/>
    <w:tmpl w:val="5A38A9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60C23"/>
    <w:multiLevelType w:val="hybridMultilevel"/>
    <w:tmpl w:val="2766C3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A5267"/>
    <w:multiLevelType w:val="hybridMultilevel"/>
    <w:tmpl w:val="C1CC49A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B29D0"/>
    <w:multiLevelType w:val="hybridMultilevel"/>
    <w:tmpl w:val="AFDAD5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930F9"/>
    <w:multiLevelType w:val="hybridMultilevel"/>
    <w:tmpl w:val="2766C3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121A6"/>
    <w:multiLevelType w:val="hybridMultilevel"/>
    <w:tmpl w:val="E594EE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E336B"/>
    <w:multiLevelType w:val="hybridMultilevel"/>
    <w:tmpl w:val="2766C3C0"/>
    <w:lvl w:ilvl="0" w:tplc="E10E79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B8A88FEE" w:tentative="1">
      <w:start w:val="1"/>
      <w:numFmt w:val="lowerLetter"/>
      <w:lvlText w:val="%2."/>
      <w:lvlJc w:val="left"/>
      <w:pPr>
        <w:ind w:left="1440" w:hanging="360"/>
      </w:pPr>
    </w:lvl>
    <w:lvl w:ilvl="2" w:tplc="328A3FF4" w:tentative="1">
      <w:start w:val="1"/>
      <w:numFmt w:val="lowerRoman"/>
      <w:lvlText w:val="%3."/>
      <w:lvlJc w:val="right"/>
      <w:pPr>
        <w:ind w:left="2160" w:hanging="180"/>
      </w:pPr>
    </w:lvl>
    <w:lvl w:ilvl="3" w:tplc="E89685BE" w:tentative="1">
      <w:start w:val="1"/>
      <w:numFmt w:val="decimal"/>
      <w:lvlText w:val="%4."/>
      <w:lvlJc w:val="left"/>
      <w:pPr>
        <w:ind w:left="2880" w:hanging="360"/>
      </w:pPr>
    </w:lvl>
    <w:lvl w:ilvl="4" w:tplc="28E2D6D2" w:tentative="1">
      <w:start w:val="1"/>
      <w:numFmt w:val="lowerLetter"/>
      <w:lvlText w:val="%5."/>
      <w:lvlJc w:val="left"/>
      <w:pPr>
        <w:ind w:left="3600" w:hanging="360"/>
      </w:pPr>
    </w:lvl>
    <w:lvl w:ilvl="5" w:tplc="CE52C0AC" w:tentative="1">
      <w:start w:val="1"/>
      <w:numFmt w:val="lowerRoman"/>
      <w:lvlText w:val="%6."/>
      <w:lvlJc w:val="right"/>
      <w:pPr>
        <w:ind w:left="4320" w:hanging="180"/>
      </w:pPr>
    </w:lvl>
    <w:lvl w:ilvl="6" w:tplc="11B81FA8" w:tentative="1">
      <w:start w:val="1"/>
      <w:numFmt w:val="decimal"/>
      <w:lvlText w:val="%7."/>
      <w:lvlJc w:val="left"/>
      <w:pPr>
        <w:ind w:left="5040" w:hanging="360"/>
      </w:pPr>
    </w:lvl>
    <w:lvl w:ilvl="7" w:tplc="E9866374" w:tentative="1">
      <w:start w:val="1"/>
      <w:numFmt w:val="lowerLetter"/>
      <w:lvlText w:val="%8."/>
      <w:lvlJc w:val="left"/>
      <w:pPr>
        <w:ind w:left="5760" w:hanging="360"/>
      </w:pPr>
    </w:lvl>
    <w:lvl w:ilvl="8" w:tplc="C4F22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B360C8"/>
    <w:multiLevelType w:val="hybridMultilevel"/>
    <w:tmpl w:val="E594EE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A65534"/>
    <w:multiLevelType w:val="hybridMultilevel"/>
    <w:tmpl w:val="AAE81078"/>
    <w:lvl w:ilvl="0" w:tplc="2C0E6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45488DC" w:tentative="1">
      <w:start w:val="1"/>
      <w:numFmt w:val="lowerLetter"/>
      <w:lvlText w:val="%2."/>
      <w:lvlJc w:val="left"/>
      <w:pPr>
        <w:ind w:left="1440" w:hanging="360"/>
      </w:pPr>
    </w:lvl>
    <w:lvl w:ilvl="2" w:tplc="DF348180" w:tentative="1">
      <w:start w:val="1"/>
      <w:numFmt w:val="lowerRoman"/>
      <w:lvlText w:val="%3."/>
      <w:lvlJc w:val="right"/>
      <w:pPr>
        <w:ind w:left="2160" w:hanging="180"/>
      </w:pPr>
    </w:lvl>
    <w:lvl w:ilvl="3" w:tplc="99280EF2" w:tentative="1">
      <w:start w:val="1"/>
      <w:numFmt w:val="decimal"/>
      <w:lvlText w:val="%4."/>
      <w:lvlJc w:val="left"/>
      <w:pPr>
        <w:ind w:left="2880" w:hanging="360"/>
      </w:pPr>
    </w:lvl>
    <w:lvl w:ilvl="4" w:tplc="A8E0278E" w:tentative="1">
      <w:start w:val="1"/>
      <w:numFmt w:val="lowerLetter"/>
      <w:lvlText w:val="%5."/>
      <w:lvlJc w:val="left"/>
      <w:pPr>
        <w:ind w:left="3600" w:hanging="360"/>
      </w:pPr>
    </w:lvl>
    <w:lvl w:ilvl="5" w:tplc="E3525A70" w:tentative="1">
      <w:start w:val="1"/>
      <w:numFmt w:val="lowerRoman"/>
      <w:lvlText w:val="%6."/>
      <w:lvlJc w:val="right"/>
      <w:pPr>
        <w:ind w:left="4320" w:hanging="180"/>
      </w:pPr>
    </w:lvl>
    <w:lvl w:ilvl="6" w:tplc="EC841AE8" w:tentative="1">
      <w:start w:val="1"/>
      <w:numFmt w:val="decimal"/>
      <w:lvlText w:val="%7."/>
      <w:lvlJc w:val="left"/>
      <w:pPr>
        <w:ind w:left="5040" w:hanging="360"/>
      </w:pPr>
    </w:lvl>
    <w:lvl w:ilvl="7" w:tplc="A2122B7E" w:tentative="1">
      <w:start w:val="1"/>
      <w:numFmt w:val="lowerLetter"/>
      <w:lvlText w:val="%8."/>
      <w:lvlJc w:val="left"/>
      <w:pPr>
        <w:ind w:left="5760" w:hanging="360"/>
      </w:pPr>
    </w:lvl>
    <w:lvl w:ilvl="8" w:tplc="C750E0B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6897746">
    <w:abstractNumId w:val="10"/>
  </w:num>
  <w:num w:numId="2" w16cid:durableId="1480421583">
    <w:abstractNumId w:val="0"/>
  </w:num>
  <w:num w:numId="3" w16cid:durableId="1488278529">
    <w:abstractNumId w:val="6"/>
  </w:num>
  <w:num w:numId="4" w16cid:durableId="36395070">
    <w:abstractNumId w:val="5"/>
  </w:num>
  <w:num w:numId="5" w16cid:durableId="1781799593">
    <w:abstractNumId w:val="13"/>
  </w:num>
  <w:num w:numId="6" w16cid:durableId="213978231">
    <w:abstractNumId w:val="1"/>
  </w:num>
  <w:num w:numId="7" w16cid:durableId="718751277">
    <w:abstractNumId w:val="2"/>
  </w:num>
  <w:num w:numId="8" w16cid:durableId="951743879">
    <w:abstractNumId w:val="15"/>
  </w:num>
  <w:num w:numId="9" w16cid:durableId="1430197899">
    <w:abstractNumId w:val="14"/>
  </w:num>
  <w:num w:numId="10" w16cid:durableId="541014857">
    <w:abstractNumId w:val="4"/>
  </w:num>
  <w:num w:numId="11" w16cid:durableId="164513911">
    <w:abstractNumId w:val="8"/>
  </w:num>
  <w:num w:numId="12" w16cid:durableId="1187905686">
    <w:abstractNumId w:val="9"/>
  </w:num>
  <w:num w:numId="13" w16cid:durableId="537746321">
    <w:abstractNumId w:val="11"/>
  </w:num>
  <w:num w:numId="14" w16cid:durableId="2046632481">
    <w:abstractNumId w:val="12"/>
  </w:num>
  <w:num w:numId="15" w16cid:durableId="85540641">
    <w:abstractNumId w:val="3"/>
  </w:num>
  <w:num w:numId="16" w16cid:durableId="205554249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2A2"/>
    <w:rsid w:val="0000419B"/>
    <w:rsid w:val="00005ACD"/>
    <w:rsid w:val="0001299D"/>
    <w:rsid w:val="00016658"/>
    <w:rsid w:val="00017DFC"/>
    <w:rsid w:val="00022BF1"/>
    <w:rsid w:val="000230D7"/>
    <w:rsid w:val="000236B9"/>
    <w:rsid w:val="00023ADA"/>
    <w:rsid w:val="0002532E"/>
    <w:rsid w:val="00026DA5"/>
    <w:rsid w:val="00030264"/>
    <w:rsid w:val="000305A7"/>
    <w:rsid w:val="00030D30"/>
    <w:rsid w:val="00033402"/>
    <w:rsid w:val="00033567"/>
    <w:rsid w:val="0003361E"/>
    <w:rsid w:val="000420EA"/>
    <w:rsid w:val="000425B5"/>
    <w:rsid w:val="00042F4F"/>
    <w:rsid w:val="0004373D"/>
    <w:rsid w:val="00043DCD"/>
    <w:rsid w:val="000502C8"/>
    <w:rsid w:val="000508BD"/>
    <w:rsid w:val="00052760"/>
    <w:rsid w:val="000533C7"/>
    <w:rsid w:val="0005353B"/>
    <w:rsid w:val="0005483E"/>
    <w:rsid w:val="00056587"/>
    <w:rsid w:val="0007053D"/>
    <w:rsid w:val="00075D55"/>
    <w:rsid w:val="00077325"/>
    <w:rsid w:val="000773DE"/>
    <w:rsid w:val="00081D13"/>
    <w:rsid w:val="00085D60"/>
    <w:rsid w:val="00087964"/>
    <w:rsid w:val="00087C0C"/>
    <w:rsid w:val="00090EDC"/>
    <w:rsid w:val="000915A6"/>
    <w:rsid w:val="000966D4"/>
    <w:rsid w:val="000A27E0"/>
    <w:rsid w:val="000A7D07"/>
    <w:rsid w:val="000B14DA"/>
    <w:rsid w:val="000B1959"/>
    <w:rsid w:val="000B4997"/>
    <w:rsid w:val="000C1C47"/>
    <w:rsid w:val="000C2576"/>
    <w:rsid w:val="000C36FD"/>
    <w:rsid w:val="000C403C"/>
    <w:rsid w:val="000C57D2"/>
    <w:rsid w:val="000C77BE"/>
    <w:rsid w:val="000D0C2F"/>
    <w:rsid w:val="000D31C9"/>
    <w:rsid w:val="000D4121"/>
    <w:rsid w:val="000D4431"/>
    <w:rsid w:val="000D5EEB"/>
    <w:rsid w:val="000E0AE4"/>
    <w:rsid w:val="000E2275"/>
    <w:rsid w:val="000E308F"/>
    <w:rsid w:val="000E404F"/>
    <w:rsid w:val="000E6965"/>
    <w:rsid w:val="000F16B9"/>
    <w:rsid w:val="000F2011"/>
    <w:rsid w:val="000F2BB4"/>
    <w:rsid w:val="000F4B66"/>
    <w:rsid w:val="000F5BB4"/>
    <w:rsid w:val="000F5F12"/>
    <w:rsid w:val="000F63D6"/>
    <w:rsid w:val="000F7476"/>
    <w:rsid w:val="001023AD"/>
    <w:rsid w:val="00102CD2"/>
    <w:rsid w:val="00110DC1"/>
    <w:rsid w:val="00111FC4"/>
    <w:rsid w:val="0011212C"/>
    <w:rsid w:val="00112689"/>
    <w:rsid w:val="00113AA3"/>
    <w:rsid w:val="00114089"/>
    <w:rsid w:val="001143CF"/>
    <w:rsid w:val="00115E90"/>
    <w:rsid w:val="00116A70"/>
    <w:rsid w:val="00116CB4"/>
    <w:rsid w:val="00116D71"/>
    <w:rsid w:val="00123A9C"/>
    <w:rsid w:val="0012565A"/>
    <w:rsid w:val="00126BD0"/>
    <w:rsid w:val="00130E84"/>
    <w:rsid w:val="00131250"/>
    <w:rsid w:val="00134DA2"/>
    <w:rsid w:val="0014041A"/>
    <w:rsid w:val="00143122"/>
    <w:rsid w:val="00146698"/>
    <w:rsid w:val="00147B3A"/>
    <w:rsid w:val="00150E01"/>
    <w:rsid w:val="00152132"/>
    <w:rsid w:val="00152CA5"/>
    <w:rsid w:val="00155D28"/>
    <w:rsid w:val="00160CFF"/>
    <w:rsid w:val="00160D95"/>
    <w:rsid w:val="00161BE9"/>
    <w:rsid w:val="001632BD"/>
    <w:rsid w:val="00165BBE"/>
    <w:rsid w:val="001731F3"/>
    <w:rsid w:val="00174D01"/>
    <w:rsid w:val="0017605A"/>
    <w:rsid w:val="0018354D"/>
    <w:rsid w:val="00183CFA"/>
    <w:rsid w:val="00185A10"/>
    <w:rsid w:val="00185A2F"/>
    <w:rsid w:val="00186DA2"/>
    <w:rsid w:val="0018754A"/>
    <w:rsid w:val="00190270"/>
    <w:rsid w:val="00190C61"/>
    <w:rsid w:val="001918C0"/>
    <w:rsid w:val="00192B81"/>
    <w:rsid w:val="001937C6"/>
    <w:rsid w:val="001A02F5"/>
    <w:rsid w:val="001A0693"/>
    <w:rsid w:val="001A2214"/>
    <w:rsid w:val="001A3A35"/>
    <w:rsid w:val="001A3C8C"/>
    <w:rsid w:val="001A3D2B"/>
    <w:rsid w:val="001A62A4"/>
    <w:rsid w:val="001C3B14"/>
    <w:rsid w:val="001C44AF"/>
    <w:rsid w:val="001C5202"/>
    <w:rsid w:val="001C5207"/>
    <w:rsid w:val="001C5DD1"/>
    <w:rsid w:val="001D012A"/>
    <w:rsid w:val="001D10FF"/>
    <w:rsid w:val="001D173B"/>
    <w:rsid w:val="001D30DA"/>
    <w:rsid w:val="001D721C"/>
    <w:rsid w:val="001D73C2"/>
    <w:rsid w:val="001E1EEE"/>
    <w:rsid w:val="001E218C"/>
    <w:rsid w:val="001E5EA1"/>
    <w:rsid w:val="001F43CC"/>
    <w:rsid w:val="001F5460"/>
    <w:rsid w:val="001F6153"/>
    <w:rsid w:val="001F67E7"/>
    <w:rsid w:val="00200B60"/>
    <w:rsid w:val="00200DE4"/>
    <w:rsid w:val="00201218"/>
    <w:rsid w:val="0020169C"/>
    <w:rsid w:val="0020266B"/>
    <w:rsid w:val="0020332B"/>
    <w:rsid w:val="0020568A"/>
    <w:rsid w:val="00206075"/>
    <w:rsid w:val="00207EA7"/>
    <w:rsid w:val="00207FD5"/>
    <w:rsid w:val="0021084E"/>
    <w:rsid w:val="00211066"/>
    <w:rsid w:val="00211B82"/>
    <w:rsid w:val="00220263"/>
    <w:rsid w:val="002257AB"/>
    <w:rsid w:val="002267E0"/>
    <w:rsid w:val="002313BA"/>
    <w:rsid w:val="00231A49"/>
    <w:rsid w:val="00232147"/>
    <w:rsid w:val="00232A06"/>
    <w:rsid w:val="00233650"/>
    <w:rsid w:val="00234239"/>
    <w:rsid w:val="00234757"/>
    <w:rsid w:val="002400D0"/>
    <w:rsid w:val="0024178B"/>
    <w:rsid w:val="00241E4D"/>
    <w:rsid w:val="00242EC3"/>
    <w:rsid w:val="00246923"/>
    <w:rsid w:val="0024714A"/>
    <w:rsid w:val="002474B1"/>
    <w:rsid w:val="00250B54"/>
    <w:rsid w:val="00250D5D"/>
    <w:rsid w:val="00252D6A"/>
    <w:rsid w:val="00254807"/>
    <w:rsid w:val="00254C1C"/>
    <w:rsid w:val="002632B4"/>
    <w:rsid w:val="00263F93"/>
    <w:rsid w:val="00265672"/>
    <w:rsid w:val="00271AF5"/>
    <w:rsid w:val="00272639"/>
    <w:rsid w:val="00272EAA"/>
    <w:rsid w:val="00274E49"/>
    <w:rsid w:val="00275D33"/>
    <w:rsid w:val="00276947"/>
    <w:rsid w:val="002776FF"/>
    <w:rsid w:val="00277FAD"/>
    <w:rsid w:val="002812EC"/>
    <w:rsid w:val="00285103"/>
    <w:rsid w:val="00285A16"/>
    <w:rsid w:val="00286204"/>
    <w:rsid w:val="0028755D"/>
    <w:rsid w:val="0029026B"/>
    <w:rsid w:val="00293122"/>
    <w:rsid w:val="002965B2"/>
    <w:rsid w:val="0029666B"/>
    <w:rsid w:val="002A3631"/>
    <w:rsid w:val="002A4543"/>
    <w:rsid w:val="002A4F16"/>
    <w:rsid w:val="002A6423"/>
    <w:rsid w:val="002A69F6"/>
    <w:rsid w:val="002A6F81"/>
    <w:rsid w:val="002A793E"/>
    <w:rsid w:val="002B31EC"/>
    <w:rsid w:val="002B359A"/>
    <w:rsid w:val="002B3B72"/>
    <w:rsid w:val="002B55EE"/>
    <w:rsid w:val="002C23A6"/>
    <w:rsid w:val="002C23E6"/>
    <w:rsid w:val="002C740F"/>
    <w:rsid w:val="002D204C"/>
    <w:rsid w:val="002D386B"/>
    <w:rsid w:val="002D7EA6"/>
    <w:rsid w:val="002E4907"/>
    <w:rsid w:val="002E4E5F"/>
    <w:rsid w:val="002E57E5"/>
    <w:rsid w:val="002E6885"/>
    <w:rsid w:val="002E6BAF"/>
    <w:rsid w:val="002E7D6A"/>
    <w:rsid w:val="002F101F"/>
    <w:rsid w:val="002F1036"/>
    <w:rsid w:val="002F1ACB"/>
    <w:rsid w:val="002F2372"/>
    <w:rsid w:val="002F4249"/>
    <w:rsid w:val="00300422"/>
    <w:rsid w:val="00300F8B"/>
    <w:rsid w:val="003010AC"/>
    <w:rsid w:val="00303859"/>
    <w:rsid w:val="00304B84"/>
    <w:rsid w:val="00305BB5"/>
    <w:rsid w:val="00307C77"/>
    <w:rsid w:val="00310A9D"/>
    <w:rsid w:val="00311C93"/>
    <w:rsid w:val="00311DC0"/>
    <w:rsid w:val="00312448"/>
    <w:rsid w:val="00313E12"/>
    <w:rsid w:val="00323436"/>
    <w:rsid w:val="00323490"/>
    <w:rsid w:val="00326EBC"/>
    <w:rsid w:val="00327E9C"/>
    <w:rsid w:val="00330DB2"/>
    <w:rsid w:val="003331DA"/>
    <w:rsid w:val="003341B6"/>
    <w:rsid w:val="00350243"/>
    <w:rsid w:val="003521E5"/>
    <w:rsid w:val="00352718"/>
    <w:rsid w:val="00353593"/>
    <w:rsid w:val="003541B6"/>
    <w:rsid w:val="00354B0A"/>
    <w:rsid w:val="00355768"/>
    <w:rsid w:val="00360860"/>
    <w:rsid w:val="00362330"/>
    <w:rsid w:val="003633BD"/>
    <w:rsid w:val="00363422"/>
    <w:rsid w:val="00363ACC"/>
    <w:rsid w:val="00363F9B"/>
    <w:rsid w:val="00365D2D"/>
    <w:rsid w:val="00366EC6"/>
    <w:rsid w:val="00367C13"/>
    <w:rsid w:val="00367F40"/>
    <w:rsid w:val="003719E4"/>
    <w:rsid w:val="00377C06"/>
    <w:rsid w:val="003811F4"/>
    <w:rsid w:val="0038249D"/>
    <w:rsid w:val="00382A7D"/>
    <w:rsid w:val="003906AE"/>
    <w:rsid w:val="00394A9E"/>
    <w:rsid w:val="003A1F51"/>
    <w:rsid w:val="003A29F4"/>
    <w:rsid w:val="003A4E2B"/>
    <w:rsid w:val="003A4EEF"/>
    <w:rsid w:val="003A5DBB"/>
    <w:rsid w:val="003A6E77"/>
    <w:rsid w:val="003A7074"/>
    <w:rsid w:val="003B3ED9"/>
    <w:rsid w:val="003B4C07"/>
    <w:rsid w:val="003B640B"/>
    <w:rsid w:val="003B71EB"/>
    <w:rsid w:val="003C37E0"/>
    <w:rsid w:val="003C6392"/>
    <w:rsid w:val="003C6692"/>
    <w:rsid w:val="003D0675"/>
    <w:rsid w:val="003D1259"/>
    <w:rsid w:val="003D3297"/>
    <w:rsid w:val="003D36D5"/>
    <w:rsid w:val="003D3B12"/>
    <w:rsid w:val="003D3ED1"/>
    <w:rsid w:val="003D64F1"/>
    <w:rsid w:val="003E0505"/>
    <w:rsid w:val="003E056A"/>
    <w:rsid w:val="003E3CD1"/>
    <w:rsid w:val="003E6F5F"/>
    <w:rsid w:val="003E7E13"/>
    <w:rsid w:val="003F0EF9"/>
    <w:rsid w:val="003F115B"/>
    <w:rsid w:val="003F22CC"/>
    <w:rsid w:val="003F2A5E"/>
    <w:rsid w:val="003F3FE1"/>
    <w:rsid w:val="003F667B"/>
    <w:rsid w:val="00400263"/>
    <w:rsid w:val="00400E60"/>
    <w:rsid w:val="00403C60"/>
    <w:rsid w:val="00404349"/>
    <w:rsid w:val="00404BD0"/>
    <w:rsid w:val="00405502"/>
    <w:rsid w:val="00407BE3"/>
    <w:rsid w:val="00410887"/>
    <w:rsid w:val="0041582A"/>
    <w:rsid w:val="00417FAF"/>
    <w:rsid w:val="00420EB5"/>
    <w:rsid w:val="0042166A"/>
    <w:rsid w:val="004225A1"/>
    <w:rsid w:val="0042275F"/>
    <w:rsid w:val="00424A04"/>
    <w:rsid w:val="0042695E"/>
    <w:rsid w:val="00426D59"/>
    <w:rsid w:val="00435D95"/>
    <w:rsid w:val="004362A2"/>
    <w:rsid w:val="00436B45"/>
    <w:rsid w:val="004405CC"/>
    <w:rsid w:val="00452BDB"/>
    <w:rsid w:val="00454005"/>
    <w:rsid w:val="004609F2"/>
    <w:rsid w:val="00461205"/>
    <w:rsid w:val="00465543"/>
    <w:rsid w:val="0046569F"/>
    <w:rsid w:val="00465EDC"/>
    <w:rsid w:val="00466012"/>
    <w:rsid w:val="00474796"/>
    <w:rsid w:val="00476530"/>
    <w:rsid w:val="00481160"/>
    <w:rsid w:val="00483156"/>
    <w:rsid w:val="004831D7"/>
    <w:rsid w:val="00483A73"/>
    <w:rsid w:val="0048455F"/>
    <w:rsid w:val="00491C5A"/>
    <w:rsid w:val="00492784"/>
    <w:rsid w:val="00492CF7"/>
    <w:rsid w:val="004941DB"/>
    <w:rsid w:val="00495265"/>
    <w:rsid w:val="0049697F"/>
    <w:rsid w:val="004977E5"/>
    <w:rsid w:val="004A17D1"/>
    <w:rsid w:val="004A1BBD"/>
    <w:rsid w:val="004A32C5"/>
    <w:rsid w:val="004A4F54"/>
    <w:rsid w:val="004B093E"/>
    <w:rsid w:val="004B18E5"/>
    <w:rsid w:val="004B536F"/>
    <w:rsid w:val="004B54A5"/>
    <w:rsid w:val="004C44B6"/>
    <w:rsid w:val="004C560C"/>
    <w:rsid w:val="004C5B12"/>
    <w:rsid w:val="004C7D16"/>
    <w:rsid w:val="004D0905"/>
    <w:rsid w:val="004D37B6"/>
    <w:rsid w:val="004D4ACF"/>
    <w:rsid w:val="004D52B1"/>
    <w:rsid w:val="004D7FEE"/>
    <w:rsid w:val="004E02A1"/>
    <w:rsid w:val="004E032B"/>
    <w:rsid w:val="004E10A8"/>
    <w:rsid w:val="004E1763"/>
    <w:rsid w:val="004E529C"/>
    <w:rsid w:val="004E5F29"/>
    <w:rsid w:val="004E648D"/>
    <w:rsid w:val="004E7356"/>
    <w:rsid w:val="004E797B"/>
    <w:rsid w:val="004E7CF4"/>
    <w:rsid w:val="004F1397"/>
    <w:rsid w:val="004F1E1F"/>
    <w:rsid w:val="004F2D17"/>
    <w:rsid w:val="004F3338"/>
    <w:rsid w:val="004F38E7"/>
    <w:rsid w:val="004F3932"/>
    <w:rsid w:val="004F3C2E"/>
    <w:rsid w:val="004F5D05"/>
    <w:rsid w:val="00501EC8"/>
    <w:rsid w:val="00502B56"/>
    <w:rsid w:val="00503B63"/>
    <w:rsid w:val="00504A5A"/>
    <w:rsid w:val="0050584B"/>
    <w:rsid w:val="0051123C"/>
    <w:rsid w:val="00512762"/>
    <w:rsid w:val="00512E08"/>
    <w:rsid w:val="005138C7"/>
    <w:rsid w:val="00516B5D"/>
    <w:rsid w:val="00516EF9"/>
    <w:rsid w:val="00526540"/>
    <w:rsid w:val="0052669B"/>
    <w:rsid w:val="00530C76"/>
    <w:rsid w:val="00530DC7"/>
    <w:rsid w:val="00535CE0"/>
    <w:rsid w:val="00535FB9"/>
    <w:rsid w:val="005411AC"/>
    <w:rsid w:val="005503A5"/>
    <w:rsid w:val="0055047C"/>
    <w:rsid w:val="00550656"/>
    <w:rsid w:val="005507DA"/>
    <w:rsid w:val="005565D0"/>
    <w:rsid w:val="005570A5"/>
    <w:rsid w:val="00561327"/>
    <w:rsid w:val="00562CDA"/>
    <w:rsid w:val="00564537"/>
    <w:rsid w:val="00564A22"/>
    <w:rsid w:val="00564B80"/>
    <w:rsid w:val="00565E7D"/>
    <w:rsid w:val="00566DFD"/>
    <w:rsid w:val="00571A00"/>
    <w:rsid w:val="00572300"/>
    <w:rsid w:val="0057626F"/>
    <w:rsid w:val="00576A7F"/>
    <w:rsid w:val="00580BDA"/>
    <w:rsid w:val="005812FC"/>
    <w:rsid w:val="00585816"/>
    <w:rsid w:val="005864BB"/>
    <w:rsid w:val="005877E4"/>
    <w:rsid w:val="00587A69"/>
    <w:rsid w:val="00587E05"/>
    <w:rsid w:val="005900D5"/>
    <w:rsid w:val="00592F17"/>
    <w:rsid w:val="00593879"/>
    <w:rsid w:val="00597901"/>
    <w:rsid w:val="005A0A42"/>
    <w:rsid w:val="005A355A"/>
    <w:rsid w:val="005A75F5"/>
    <w:rsid w:val="005A7F2D"/>
    <w:rsid w:val="005B216C"/>
    <w:rsid w:val="005B3F40"/>
    <w:rsid w:val="005B425D"/>
    <w:rsid w:val="005B52A5"/>
    <w:rsid w:val="005B5C4F"/>
    <w:rsid w:val="005B7384"/>
    <w:rsid w:val="005B7741"/>
    <w:rsid w:val="005B7983"/>
    <w:rsid w:val="005C3A78"/>
    <w:rsid w:val="005C4514"/>
    <w:rsid w:val="005C7A0E"/>
    <w:rsid w:val="005D165F"/>
    <w:rsid w:val="005D1701"/>
    <w:rsid w:val="005D582F"/>
    <w:rsid w:val="005D6347"/>
    <w:rsid w:val="005D6B69"/>
    <w:rsid w:val="005D6BB0"/>
    <w:rsid w:val="005D77A7"/>
    <w:rsid w:val="005E4974"/>
    <w:rsid w:val="005E4989"/>
    <w:rsid w:val="005E50A0"/>
    <w:rsid w:val="005F0036"/>
    <w:rsid w:val="005F79BE"/>
    <w:rsid w:val="00600FB3"/>
    <w:rsid w:val="0060263A"/>
    <w:rsid w:val="00606A11"/>
    <w:rsid w:val="00606FFB"/>
    <w:rsid w:val="00607240"/>
    <w:rsid w:val="00607EA9"/>
    <w:rsid w:val="0061408F"/>
    <w:rsid w:val="00614D4E"/>
    <w:rsid w:val="00616C8A"/>
    <w:rsid w:val="006245A7"/>
    <w:rsid w:val="0062495B"/>
    <w:rsid w:val="0062732B"/>
    <w:rsid w:val="00630422"/>
    <w:rsid w:val="006309F0"/>
    <w:rsid w:val="00630E73"/>
    <w:rsid w:val="00631057"/>
    <w:rsid w:val="00632780"/>
    <w:rsid w:val="00636BFC"/>
    <w:rsid w:val="00640E2B"/>
    <w:rsid w:val="006430CD"/>
    <w:rsid w:val="00643836"/>
    <w:rsid w:val="00644E1C"/>
    <w:rsid w:val="00645A85"/>
    <w:rsid w:val="006477ED"/>
    <w:rsid w:val="00651AA5"/>
    <w:rsid w:val="0065340F"/>
    <w:rsid w:val="00653E92"/>
    <w:rsid w:val="006625CB"/>
    <w:rsid w:val="0066438F"/>
    <w:rsid w:val="00664DD1"/>
    <w:rsid w:val="0066619D"/>
    <w:rsid w:val="006661E4"/>
    <w:rsid w:val="006671B6"/>
    <w:rsid w:val="006675E6"/>
    <w:rsid w:val="00667E67"/>
    <w:rsid w:val="00670B84"/>
    <w:rsid w:val="00673F73"/>
    <w:rsid w:val="00676610"/>
    <w:rsid w:val="00676E23"/>
    <w:rsid w:val="006801AE"/>
    <w:rsid w:val="00680965"/>
    <w:rsid w:val="00681FAC"/>
    <w:rsid w:val="00685CAE"/>
    <w:rsid w:val="006861AF"/>
    <w:rsid w:val="00687B43"/>
    <w:rsid w:val="00687ED4"/>
    <w:rsid w:val="006920DA"/>
    <w:rsid w:val="0069297F"/>
    <w:rsid w:val="00693957"/>
    <w:rsid w:val="00693A98"/>
    <w:rsid w:val="00693CB5"/>
    <w:rsid w:val="006971D6"/>
    <w:rsid w:val="006A22C0"/>
    <w:rsid w:val="006A2DEE"/>
    <w:rsid w:val="006A6DFF"/>
    <w:rsid w:val="006B0ABB"/>
    <w:rsid w:val="006B1B38"/>
    <w:rsid w:val="006B2E78"/>
    <w:rsid w:val="006B599E"/>
    <w:rsid w:val="006C188D"/>
    <w:rsid w:val="006C1997"/>
    <w:rsid w:val="006C1FED"/>
    <w:rsid w:val="006C3C4D"/>
    <w:rsid w:val="006C629F"/>
    <w:rsid w:val="006C7B30"/>
    <w:rsid w:val="006D0D83"/>
    <w:rsid w:val="006D4BE7"/>
    <w:rsid w:val="006D4FEA"/>
    <w:rsid w:val="006D5C5B"/>
    <w:rsid w:val="006D6370"/>
    <w:rsid w:val="006E4A48"/>
    <w:rsid w:val="006E7B3A"/>
    <w:rsid w:val="006F1028"/>
    <w:rsid w:val="006F10CA"/>
    <w:rsid w:val="006F6DDF"/>
    <w:rsid w:val="006F7DC9"/>
    <w:rsid w:val="0070112A"/>
    <w:rsid w:val="00702B9F"/>
    <w:rsid w:val="00702EC4"/>
    <w:rsid w:val="007112FD"/>
    <w:rsid w:val="0071232A"/>
    <w:rsid w:val="00714880"/>
    <w:rsid w:val="00716DCC"/>
    <w:rsid w:val="00725D5F"/>
    <w:rsid w:val="00732715"/>
    <w:rsid w:val="00733421"/>
    <w:rsid w:val="00736204"/>
    <w:rsid w:val="00737DF1"/>
    <w:rsid w:val="0074350F"/>
    <w:rsid w:val="00747795"/>
    <w:rsid w:val="00751CA1"/>
    <w:rsid w:val="00753C3F"/>
    <w:rsid w:val="0076206B"/>
    <w:rsid w:val="007637FF"/>
    <w:rsid w:val="0076519D"/>
    <w:rsid w:val="007678DB"/>
    <w:rsid w:val="00770723"/>
    <w:rsid w:val="00771241"/>
    <w:rsid w:val="00771F42"/>
    <w:rsid w:val="0077441B"/>
    <w:rsid w:val="00776A59"/>
    <w:rsid w:val="007809C9"/>
    <w:rsid w:val="007810E9"/>
    <w:rsid w:val="00782C82"/>
    <w:rsid w:val="00783CE7"/>
    <w:rsid w:val="007900A3"/>
    <w:rsid w:val="007A162F"/>
    <w:rsid w:val="007A373A"/>
    <w:rsid w:val="007A44CB"/>
    <w:rsid w:val="007B13DF"/>
    <w:rsid w:val="007B1B37"/>
    <w:rsid w:val="007B4B2C"/>
    <w:rsid w:val="007B677B"/>
    <w:rsid w:val="007B70DC"/>
    <w:rsid w:val="007B778D"/>
    <w:rsid w:val="007C0290"/>
    <w:rsid w:val="007C0D2F"/>
    <w:rsid w:val="007C11CB"/>
    <w:rsid w:val="007C1232"/>
    <w:rsid w:val="007C1C34"/>
    <w:rsid w:val="007C1F02"/>
    <w:rsid w:val="007C212E"/>
    <w:rsid w:val="007C24B2"/>
    <w:rsid w:val="007D2B36"/>
    <w:rsid w:val="007D2FBC"/>
    <w:rsid w:val="007D4BFF"/>
    <w:rsid w:val="007D513F"/>
    <w:rsid w:val="007D5D54"/>
    <w:rsid w:val="007E17C9"/>
    <w:rsid w:val="007E4FA4"/>
    <w:rsid w:val="007E5ED6"/>
    <w:rsid w:val="007E68C3"/>
    <w:rsid w:val="007F0BEC"/>
    <w:rsid w:val="007F2008"/>
    <w:rsid w:val="007F3905"/>
    <w:rsid w:val="007F4001"/>
    <w:rsid w:val="007F5374"/>
    <w:rsid w:val="007F5571"/>
    <w:rsid w:val="007F6FD9"/>
    <w:rsid w:val="008105CA"/>
    <w:rsid w:val="008106B3"/>
    <w:rsid w:val="0081151D"/>
    <w:rsid w:val="008116B2"/>
    <w:rsid w:val="00811898"/>
    <w:rsid w:val="00811CBD"/>
    <w:rsid w:val="00814A1A"/>
    <w:rsid w:val="00816241"/>
    <w:rsid w:val="008172ED"/>
    <w:rsid w:val="008206AC"/>
    <w:rsid w:val="00820C7F"/>
    <w:rsid w:val="00821C5A"/>
    <w:rsid w:val="00825339"/>
    <w:rsid w:val="00826113"/>
    <w:rsid w:val="0083302D"/>
    <w:rsid w:val="00836879"/>
    <w:rsid w:val="0084124B"/>
    <w:rsid w:val="008427DF"/>
    <w:rsid w:val="00843303"/>
    <w:rsid w:val="008455FA"/>
    <w:rsid w:val="00846E9F"/>
    <w:rsid w:val="00850C35"/>
    <w:rsid w:val="008512FB"/>
    <w:rsid w:val="008514C0"/>
    <w:rsid w:val="00852157"/>
    <w:rsid w:val="00853D46"/>
    <w:rsid w:val="00855322"/>
    <w:rsid w:val="0085626F"/>
    <w:rsid w:val="00860E95"/>
    <w:rsid w:val="008628B7"/>
    <w:rsid w:val="00865758"/>
    <w:rsid w:val="00865CE4"/>
    <w:rsid w:val="00871892"/>
    <w:rsid w:val="00872AC3"/>
    <w:rsid w:val="00874313"/>
    <w:rsid w:val="0087543F"/>
    <w:rsid w:val="008754C9"/>
    <w:rsid w:val="00880425"/>
    <w:rsid w:val="00882915"/>
    <w:rsid w:val="00883BA0"/>
    <w:rsid w:val="008915FD"/>
    <w:rsid w:val="00891683"/>
    <w:rsid w:val="00891C79"/>
    <w:rsid w:val="00892A04"/>
    <w:rsid w:val="00893897"/>
    <w:rsid w:val="008943CA"/>
    <w:rsid w:val="0089584C"/>
    <w:rsid w:val="00895BBC"/>
    <w:rsid w:val="00896666"/>
    <w:rsid w:val="00896CC7"/>
    <w:rsid w:val="008977FA"/>
    <w:rsid w:val="008A10BA"/>
    <w:rsid w:val="008A238E"/>
    <w:rsid w:val="008A2DAB"/>
    <w:rsid w:val="008A4869"/>
    <w:rsid w:val="008A4BD1"/>
    <w:rsid w:val="008A5DC2"/>
    <w:rsid w:val="008A72FF"/>
    <w:rsid w:val="008A796A"/>
    <w:rsid w:val="008B7C3F"/>
    <w:rsid w:val="008C2A36"/>
    <w:rsid w:val="008C323F"/>
    <w:rsid w:val="008C65D1"/>
    <w:rsid w:val="008D03FD"/>
    <w:rsid w:val="008D1CED"/>
    <w:rsid w:val="008D25CB"/>
    <w:rsid w:val="008D277E"/>
    <w:rsid w:val="008D3372"/>
    <w:rsid w:val="008D48D9"/>
    <w:rsid w:val="008D62D4"/>
    <w:rsid w:val="008E09CB"/>
    <w:rsid w:val="008E16D8"/>
    <w:rsid w:val="008E5F09"/>
    <w:rsid w:val="008E724D"/>
    <w:rsid w:val="008F0A65"/>
    <w:rsid w:val="008F1D51"/>
    <w:rsid w:val="008F218D"/>
    <w:rsid w:val="008F74B8"/>
    <w:rsid w:val="0090185A"/>
    <w:rsid w:val="00903871"/>
    <w:rsid w:val="009043AB"/>
    <w:rsid w:val="009068AE"/>
    <w:rsid w:val="00906FB4"/>
    <w:rsid w:val="009113E6"/>
    <w:rsid w:val="00912491"/>
    <w:rsid w:val="009131F8"/>
    <w:rsid w:val="00913285"/>
    <w:rsid w:val="00916D74"/>
    <w:rsid w:val="00923645"/>
    <w:rsid w:val="009241B4"/>
    <w:rsid w:val="009258F0"/>
    <w:rsid w:val="00925E6B"/>
    <w:rsid w:val="00932352"/>
    <w:rsid w:val="00932AD9"/>
    <w:rsid w:val="00935D7B"/>
    <w:rsid w:val="009360A1"/>
    <w:rsid w:val="00941184"/>
    <w:rsid w:val="009456F9"/>
    <w:rsid w:val="00947B30"/>
    <w:rsid w:val="009529DB"/>
    <w:rsid w:val="00952B00"/>
    <w:rsid w:val="00953F4A"/>
    <w:rsid w:val="00954451"/>
    <w:rsid w:val="009545C2"/>
    <w:rsid w:val="009548D7"/>
    <w:rsid w:val="00961063"/>
    <w:rsid w:val="00961240"/>
    <w:rsid w:val="00962E88"/>
    <w:rsid w:val="009647A6"/>
    <w:rsid w:val="009673BD"/>
    <w:rsid w:val="0096771E"/>
    <w:rsid w:val="009755E2"/>
    <w:rsid w:val="00981E3C"/>
    <w:rsid w:val="009832B0"/>
    <w:rsid w:val="00986FA6"/>
    <w:rsid w:val="00987379"/>
    <w:rsid w:val="00991707"/>
    <w:rsid w:val="00991B0A"/>
    <w:rsid w:val="00993B1E"/>
    <w:rsid w:val="009943C1"/>
    <w:rsid w:val="0099756D"/>
    <w:rsid w:val="009A027E"/>
    <w:rsid w:val="009A1F2A"/>
    <w:rsid w:val="009A5CE1"/>
    <w:rsid w:val="009A6200"/>
    <w:rsid w:val="009B3D64"/>
    <w:rsid w:val="009B5C7D"/>
    <w:rsid w:val="009B7654"/>
    <w:rsid w:val="009C0143"/>
    <w:rsid w:val="009C2154"/>
    <w:rsid w:val="009C429B"/>
    <w:rsid w:val="009C7B9E"/>
    <w:rsid w:val="009D2252"/>
    <w:rsid w:val="009D23BB"/>
    <w:rsid w:val="009D3F39"/>
    <w:rsid w:val="009D4B4C"/>
    <w:rsid w:val="009D52F2"/>
    <w:rsid w:val="009D59E1"/>
    <w:rsid w:val="009D622B"/>
    <w:rsid w:val="009E082C"/>
    <w:rsid w:val="009E1193"/>
    <w:rsid w:val="009E2FE6"/>
    <w:rsid w:val="009E4535"/>
    <w:rsid w:val="009E456F"/>
    <w:rsid w:val="009E5821"/>
    <w:rsid w:val="009E58F7"/>
    <w:rsid w:val="009F05CF"/>
    <w:rsid w:val="009F2DA5"/>
    <w:rsid w:val="009F36A3"/>
    <w:rsid w:val="009F3AEC"/>
    <w:rsid w:val="00A00EF8"/>
    <w:rsid w:val="00A05468"/>
    <w:rsid w:val="00A1003F"/>
    <w:rsid w:val="00A1184E"/>
    <w:rsid w:val="00A12DBF"/>
    <w:rsid w:val="00A135AE"/>
    <w:rsid w:val="00A14CFF"/>
    <w:rsid w:val="00A14D5D"/>
    <w:rsid w:val="00A158DF"/>
    <w:rsid w:val="00A16B02"/>
    <w:rsid w:val="00A214C3"/>
    <w:rsid w:val="00A2171C"/>
    <w:rsid w:val="00A22B6D"/>
    <w:rsid w:val="00A22B97"/>
    <w:rsid w:val="00A249B5"/>
    <w:rsid w:val="00A30687"/>
    <w:rsid w:val="00A324AB"/>
    <w:rsid w:val="00A344B3"/>
    <w:rsid w:val="00A34605"/>
    <w:rsid w:val="00A346D7"/>
    <w:rsid w:val="00A37124"/>
    <w:rsid w:val="00A44132"/>
    <w:rsid w:val="00A46BC4"/>
    <w:rsid w:val="00A46D10"/>
    <w:rsid w:val="00A52B9D"/>
    <w:rsid w:val="00A5450C"/>
    <w:rsid w:val="00A57A82"/>
    <w:rsid w:val="00A57C59"/>
    <w:rsid w:val="00A6218C"/>
    <w:rsid w:val="00A62684"/>
    <w:rsid w:val="00A70190"/>
    <w:rsid w:val="00A70BB1"/>
    <w:rsid w:val="00A7672B"/>
    <w:rsid w:val="00A82C43"/>
    <w:rsid w:val="00A82CA2"/>
    <w:rsid w:val="00A844AE"/>
    <w:rsid w:val="00A85BEE"/>
    <w:rsid w:val="00A8633A"/>
    <w:rsid w:val="00A87BAD"/>
    <w:rsid w:val="00A87C05"/>
    <w:rsid w:val="00A90EF1"/>
    <w:rsid w:val="00A93BB9"/>
    <w:rsid w:val="00A95E9F"/>
    <w:rsid w:val="00A96A3E"/>
    <w:rsid w:val="00AA0130"/>
    <w:rsid w:val="00AA08D5"/>
    <w:rsid w:val="00AA22B8"/>
    <w:rsid w:val="00AA30A6"/>
    <w:rsid w:val="00AA338A"/>
    <w:rsid w:val="00AA68F7"/>
    <w:rsid w:val="00AB1110"/>
    <w:rsid w:val="00AB299B"/>
    <w:rsid w:val="00AB2D38"/>
    <w:rsid w:val="00AB7376"/>
    <w:rsid w:val="00AC1171"/>
    <w:rsid w:val="00AC223E"/>
    <w:rsid w:val="00AC3953"/>
    <w:rsid w:val="00AC6C1D"/>
    <w:rsid w:val="00AD0401"/>
    <w:rsid w:val="00AD1E19"/>
    <w:rsid w:val="00AD3E33"/>
    <w:rsid w:val="00AD4262"/>
    <w:rsid w:val="00AD4B7B"/>
    <w:rsid w:val="00AD6ED5"/>
    <w:rsid w:val="00AD71E6"/>
    <w:rsid w:val="00AE04B7"/>
    <w:rsid w:val="00AE24F5"/>
    <w:rsid w:val="00AE3A86"/>
    <w:rsid w:val="00AE4ECB"/>
    <w:rsid w:val="00AE76D8"/>
    <w:rsid w:val="00AF06D9"/>
    <w:rsid w:val="00AF1AF9"/>
    <w:rsid w:val="00AF292D"/>
    <w:rsid w:val="00AF4F15"/>
    <w:rsid w:val="00B0348D"/>
    <w:rsid w:val="00B0376E"/>
    <w:rsid w:val="00B05958"/>
    <w:rsid w:val="00B07F8E"/>
    <w:rsid w:val="00B10D75"/>
    <w:rsid w:val="00B1282C"/>
    <w:rsid w:val="00B1360D"/>
    <w:rsid w:val="00B14F85"/>
    <w:rsid w:val="00B20761"/>
    <w:rsid w:val="00B212CC"/>
    <w:rsid w:val="00B219DA"/>
    <w:rsid w:val="00B21F41"/>
    <w:rsid w:val="00B233A0"/>
    <w:rsid w:val="00B23A8E"/>
    <w:rsid w:val="00B311BD"/>
    <w:rsid w:val="00B33E67"/>
    <w:rsid w:val="00B33F44"/>
    <w:rsid w:val="00B3404A"/>
    <w:rsid w:val="00B365FA"/>
    <w:rsid w:val="00B367BA"/>
    <w:rsid w:val="00B4405D"/>
    <w:rsid w:val="00B44A80"/>
    <w:rsid w:val="00B51594"/>
    <w:rsid w:val="00B556EF"/>
    <w:rsid w:val="00B57E2B"/>
    <w:rsid w:val="00B601FF"/>
    <w:rsid w:val="00B60278"/>
    <w:rsid w:val="00B61E84"/>
    <w:rsid w:val="00B642AD"/>
    <w:rsid w:val="00B65F70"/>
    <w:rsid w:val="00B74733"/>
    <w:rsid w:val="00B7534A"/>
    <w:rsid w:val="00B75DA4"/>
    <w:rsid w:val="00B845D3"/>
    <w:rsid w:val="00B8689A"/>
    <w:rsid w:val="00B90C88"/>
    <w:rsid w:val="00B94338"/>
    <w:rsid w:val="00B97808"/>
    <w:rsid w:val="00BA2DD5"/>
    <w:rsid w:val="00BB1410"/>
    <w:rsid w:val="00BB3D25"/>
    <w:rsid w:val="00BB5FD2"/>
    <w:rsid w:val="00BB681A"/>
    <w:rsid w:val="00BB77D8"/>
    <w:rsid w:val="00BC0BE5"/>
    <w:rsid w:val="00BC1FAE"/>
    <w:rsid w:val="00BC26ED"/>
    <w:rsid w:val="00BC6CAF"/>
    <w:rsid w:val="00BC78C4"/>
    <w:rsid w:val="00BD06DA"/>
    <w:rsid w:val="00BD42F5"/>
    <w:rsid w:val="00BE18FE"/>
    <w:rsid w:val="00BE1950"/>
    <w:rsid w:val="00BE346D"/>
    <w:rsid w:val="00BE52E2"/>
    <w:rsid w:val="00BE6BA5"/>
    <w:rsid w:val="00BF2340"/>
    <w:rsid w:val="00BF33D2"/>
    <w:rsid w:val="00BF3B7D"/>
    <w:rsid w:val="00BF47D2"/>
    <w:rsid w:val="00BF62E6"/>
    <w:rsid w:val="00BF6608"/>
    <w:rsid w:val="00C02B96"/>
    <w:rsid w:val="00C0622F"/>
    <w:rsid w:val="00C06802"/>
    <w:rsid w:val="00C10614"/>
    <w:rsid w:val="00C16AFF"/>
    <w:rsid w:val="00C17021"/>
    <w:rsid w:val="00C21510"/>
    <w:rsid w:val="00C218C9"/>
    <w:rsid w:val="00C21E1D"/>
    <w:rsid w:val="00C23E90"/>
    <w:rsid w:val="00C25EFB"/>
    <w:rsid w:val="00C25F63"/>
    <w:rsid w:val="00C27980"/>
    <w:rsid w:val="00C3498F"/>
    <w:rsid w:val="00C36CE2"/>
    <w:rsid w:val="00C36F2B"/>
    <w:rsid w:val="00C37722"/>
    <w:rsid w:val="00C44000"/>
    <w:rsid w:val="00C50C1C"/>
    <w:rsid w:val="00C55A01"/>
    <w:rsid w:val="00C62477"/>
    <w:rsid w:val="00C635A7"/>
    <w:rsid w:val="00C63AB0"/>
    <w:rsid w:val="00C65A2C"/>
    <w:rsid w:val="00C66598"/>
    <w:rsid w:val="00C672A4"/>
    <w:rsid w:val="00C71A08"/>
    <w:rsid w:val="00C73550"/>
    <w:rsid w:val="00C73E32"/>
    <w:rsid w:val="00C75901"/>
    <w:rsid w:val="00C76845"/>
    <w:rsid w:val="00C77585"/>
    <w:rsid w:val="00C77824"/>
    <w:rsid w:val="00C80A8A"/>
    <w:rsid w:val="00C80F81"/>
    <w:rsid w:val="00C836AE"/>
    <w:rsid w:val="00C877F5"/>
    <w:rsid w:val="00C90AA3"/>
    <w:rsid w:val="00C90E15"/>
    <w:rsid w:val="00C92236"/>
    <w:rsid w:val="00C93CDF"/>
    <w:rsid w:val="00C96BB5"/>
    <w:rsid w:val="00CA1979"/>
    <w:rsid w:val="00CA5854"/>
    <w:rsid w:val="00CA6146"/>
    <w:rsid w:val="00CA6263"/>
    <w:rsid w:val="00CB1633"/>
    <w:rsid w:val="00CB1B06"/>
    <w:rsid w:val="00CB6E6B"/>
    <w:rsid w:val="00CC5EE2"/>
    <w:rsid w:val="00CC6F43"/>
    <w:rsid w:val="00CD0378"/>
    <w:rsid w:val="00CD05B4"/>
    <w:rsid w:val="00CD1094"/>
    <w:rsid w:val="00CD2B3B"/>
    <w:rsid w:val="00CD30AD"/>
    <w:rsid w:val="00CD58D3"/>
    <w:rsid w:val="00CD7846"/>
    <w:rsid w:val="00CE12E5"/>
    <w:rsid w:val="00CE3B7C"/>
    <w:rsid w:val="00CE4279"/>
    <w:rsid w:val="00CE61BF"/>
    <w:rsid w:val="00CE6876"/>
    <w:rsid w:val="00CF01B8"/>
    <w:rsid w:val="00CF2075"/>
    <w:rsid w:val="00CF2DEA"/>
    <w:rsid w:val="00CF3410"/>
    <w:rsid w:val="00CF41B2"/>
    <w:rsid w:val="00CF615F"/>
    <w:rsid w:val="00D0102F"/>
    <w:rsid w:val="00D03428"/>
    <w:rsid w:val="00D0575A"/>
    <w:rsid w:val="00D05A30"/>
    <w:rsid w:val="00D07FD7"/>
    <w:rsid w:val="00D14B13"/>
    <w:rsid w:val="00D14C3D"/>
    <w:rsid w:val="00D15A48"/>
    <w:rsid w:val="00D179B2"/>
    <w:rsid w:val="00D20808"/>
    <w:rsid w:val="00D22517"/>
    <w:rsid w:val="00D23D5D"/>
    <w:rsid w:val="00D261A6"/>
    <w:rsid w:val="00D307F7"/>
    <w:rsid w:val="00D331FD"/>
    <w:rsid w:val="00D334CF"/>
    <w:rsid w:val="00D33543"/>
    <w:rsid w:val="00D40226"/>
    <w:rsid w:val="00D42292"/>
    <w:rsid w:val="00D4408D"/>
    <w:rsid w:val="00D45E12"/>
    <w:rsid w:val="00D4713B"/>
    <w:rsid w:val="00D50A46"/>
    <w:rsid w:val="00D54DAB"/>
    <w:rsid w:val="00D55594"/>
    <w:rsid w:val="00D55977"/>
    <w:rsid w:val="00D578F4"/>
    <w:rsid w:val="00D6345D"/>
    <w:rsid w:val="00D7244A"/>
    <w:rsid w:val="00D738D6"/>
    <w:rsid w:val="00D75147"/>
    <w:rsid w:val="00D761FA"/>
    <w:rsid w:val="00D764F3"/>
    <w:rsid w:val="00D76AB3"/>
    <w:rsid w:val="00D83391"/>
    <w:rsid w:val="00D878EA"/>
    <w:rsid w:val="00D90AA0"/>
    <w:rsid w:val="00D90DB9"/>
    <w:rsid w:val="00D945DB"/>
    <w:rsid w:val="00D94E73"/>
    <w:rsid w:val="00D9582E"/>
    <w:rsid w:val="00D96B7F"/>
    <w:rsid w:val="00DA2D8F"/>
    <w:rsid w:val="00DB10A7"/>
    <w:rsid w:val="00DB26A7"/>
    <w:rsid w:val="00DB5D76"/>
    <w:rsid w:val="00DB6F40"/>
    <w:rsid w:val="00DB74EE"/>
    <w:rsid w:val="00DB7AC5"/>
    <w:rsid w:val="00DC30CC"/>
    <w:rsid w:val="00DC6691"/>
    <w:rsid w:val="00DC6AB0"/>
    <w:rsid w:val="00DD0F44"/>
    <w:rsid w:val="00DD2FE8"/>
    <w:rsid w:val="00DD467C"/>
    <w:rsid w:val="00DD5384"/>
    <w:rsid w:val="00DD6D13"/>
    <w:rsid w:val="00DE4E56"/>
    <w:rsid w:val="00DE5155"/>
    <w:rsid w:val="00DE6660"/>
    <w:rsid w:val="00DE689A"/>
    <w:rsid w:val="00DE6A45"/>
    <w:rsid w:val="00DE7DD0"/>
    <w:rsid w:val="00DF28EF"/>
    <w:rsid w:val="00DF3C18"/>
    <w:rsid w:val="00DF3C4E"/>
    <w:rsid w:val="00DF72A6"/>
    <w:rsid w:val="00DF78D1"/>
    <w:rsid w:val="00E01B06"/>
    <w:rsid w:val="00E038EE"/>
    <w:rsid w:val="00E07A79"/>
    <w:rsid w:val="00E114CE"/>
    <w:rsid w:val="00E127BF"/>
    <w:rsid w:val="00E12A8A"/>
    <w:rsid w:val="00E134A2"/>
    <w:rsid w:val="00E1573E"/>
    <w:rsid w:val="00E1655D"/>
    <w:rsid w:val="00E21231"/>
    <w:rsid w:val="00E2756A"/>
    <w:rsid w:val="00E2790B"/>
    <w:rsid w:val="00E31E7A"/>
    <w:rsid w:val="00E33087"/>
    <w:rsid w:val="00E339F0"/>
    <w:rsid w:val="00E35553"/>
    <w:rsid w:val="00E35987"/>
    <w:rsid w:val="00E36FFA"/>
    <w:rsid w:val="00E37C1C"/>
    <w:rsid w:val="00E44150"/>
    <w:rsid w:val="00E468B4"/>
    <w:rsid w:val="00E507E8"/>
    <w:rsid w:val="00E524E9"/>
    <w:rsid w:val="00E55FEB"/>
    <w:rsid w:val="00E61245"/>
    <w:rsid w:val="00E63B6D"/>
    <w:rsid w:val="00E64BBD"/>
    <w:rsid w:val="00E654AB"/>
    <w:rsid w:val="00E70792"/>
    <w:rsid w:val="00E7511C"/>
    <w:rsid w:val="00E802C7"/>
    <w:rsid w:val="00E803DD"/>
    <w:rsid w:val="00E81F14"/>
    <w:rsid w:val="00E840A0"/>
    <w:rsid w:val="00E90557"/>
    <w:rsid w:val="00E920BC"/>
    <w:rsid w:val="00E96615"/>
    <w:rsid w:val="00E96A9B"/>
    <w:rsid w:val="00E96AB9"/>
    <w:rsid w:val="00E97F1C"/>
    <w:rsid w:val="00EA0477"/>
    <w:rsid w:val="00EB150B"/>
    <w:rsid w:val="00EB44B8"/>
    <w:rsid w:val="00EB6235"/>
    <w:rsid w:val="00EC1BD8"/>
    <w:rsid w:val="00EC395E"/>
    <w:rsid w:val="00EC7D79"/>
    <w:rsid w:val="00ED003F"/>
    <w:rsid w:val="00ED1F8D"/>
    <w:rsid w:val="00ED38F1"/>
    <w:rsid w:val="00ED402E"/>
    <w:rsid w:val="00ED54A3"/>
    <w:rsid w:val="00ED7DD6"/>
    <w:rsid w:val="00EE7C3D"/>
    <w:rsid w:val="00EF04EB"/>
    <w:rsid w:val="00EF333F"/>
    <w:rsid w:val="00EF3D23"/>
    <w:rsid w:val="00EF61AB"/>
    <w:rsid w:val="00EF7241"/>
    <w:rsid w:val="00EF7D03"/>
    <w:rsid w:val="00F002C3"/>
    <w:rsid w:val="00F01769"/>
    <w:rsid w:val="00F02237"/>
    <w:rsid w:val="00F02AAB"/>
    <w:rsid w:val="00F03FDB"/>
    <w:rsid w:val="00F042CD"/>
    <w:rsid w:val="00F10869"/>
    <w:rsid w:val="00F1310A"/>
    <w:rsid w:val="00F14A0E"/>
    <w:rsid w:val="00F15595"/>
    <w:rsid w:val="00F15BEA"/>
    <w:rsid w:val="00F17CF5"/>
    <w:rsid w:val="00F2021C"/>
    <w:rsid w:val="00F2596E"/>
    <w:rsid w:val="00F31F97"/>
    <w:rsid w:val="00F344D1"/>
    <w:rsid w:val="00F34AE6"/>
    <w:rsid w:val="00F35506"/>
    <w:rsid w:val="00F36CEA"/>
    <w:rsid w:val="00F410F8"/>
    <w:rsid w:val="00F41548"/>
    <w:rsid w:val="00F445DC"/>
    <w:rsid w:val="00F44D55"/>
    <w:rsid w:val="00F46C69"/>
    <w:rsid w:val="00F46FB0"/>
    <w:rsid w:val="00F478E7"/>
    <w:rsid w:val="00F523B2"/>
    <w:rsid w:val="00F5348C"/>
    <w:rsid w:val="00F53D4B"/>
    <w:rsid w:val="00F5579E"/>
    <w:rsid w:val="00F56A44"/>
    <w:rsid w:val="00F56AB2"/>
    <w:rsid w:val="00F56EF7"/>
    <w:rsid w:val="00F612AD"/>
    <w:rsid w:val="00F633E8"/>
    <w:rsid w:val="00F716FC"/>
    <w:rsid w:val="00F72370"/>
    <w:rsid w:val="00F73971"/>
    <w:rsid w:val="00F76612"/>
    <w:rsid w:val="00F773F1"/>
    <w:rsid w:val="00F81782"/>
    <w:rsid w:val="00F86887"/>
    <w:rsid w:val="00F903E4"/>
    <w:rsid w:val="00F925AA"/>
    <w:rsid w:val="00F93C8B"/>
    <w:rsid w:val="00F95283"/>
    <w:rsid w:val="00F9757B"/>
    <w:rsid w:val="00FA016E"/>
    <w:rsid w:val="00FA0519"/>
    <w:rsid w:val="00FB1D6A"/>
    <w:rsid w:val="00FB326B"/>
    <w:rsid w:val="00FB3E81"/>
    <w:rsid w:val="00FB6C69"/>
    <w:rsid w:val="00FC05C8"/>
    <w:rsid w:val="00FC1C30"/>
    <w:rsid w:val="00FC251D"/>
    <w:rsid w:val="00FC4F40"/>
    <w:rsid w:val="00FD31EC"/>
    <w:rsid w:val="00FE1E42"/>
    <w:rsid w:val="00FE5523"/>
    <w:rsid w:val="00FE6EC1"/>
    <w:rsid w:val="00FF3755"/>
    <w:rsid w:val="00FF4C7B"/>
    <w:rsid w:val="027D8516"/>
    <w:rsid w:val="030610AA"/>
    <w:rsid w:val="0502F072"/>
    <w:rsid w:val="065049FB"/>
    <w:rsid w:val="1120CAF4"/>
    <w:rsid w:val="15C7BCD2"/>
    <w:rsid w:val="177F1962"/>
    <w:rsid w:val="1E88AFC9"/>
    <w:rsid w:val="290EC3C3"/>
    <w:rsid w:val="2BAF01F9"/>
    <w:rsid w:val="2F4B20C8"/>
    <w:rsid w:val="31ECFDFC"/>
    <w:rsid w:val="35F8FEB7"/>
    <w:rsid w:val="3FF4AFDA"/>
    <w:rsid w:val="41CAC367"/>
    <w:rsid w:val="47A04018"/>
    <w:rsid w:val="4976300E"/>
    <w:rsid w:val="4D6BAA61"/>
    <w:rsid w:val="4D6DB4D6"/>
    <w:rsid w:val="4EF861A9"/>
    <w:rsid w:val="550CD65C"/>
    <w:rsid w:val="593F2978"/>
    <w:rsid w:val="5C049377"/>
    <w:rsid w:val="5F75ACC9"/>
    <w:rsid w:val="611B661D"/>
    <w:rsid w:val="6761EE76"/>
    <w:rsid w:val="6A89D9D6"/>
    <w:rsid w:val="6D3EB8EC"/>
    <w:rsid w:val="6DDA9086"/>
    <w:rsid w:val="70005DAF"/>
    <w:rsid w:val="73C1B31F"/>
    <w:rsid w:val="752131ED"/>
    <w:rsid w:val="76D722E2"/>
    <w:rsid w:val="793921D6"/>
    <w:rsid w:val="7D31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443CF"/>
  <w15:chartTrackingRefBased/>
  <w15:docId w15:val="{50843F3C-7B9C-1C4E-AD5F-C5D5B3451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362A2"/>
    <w:rPr>
      <w:rFonts w:ascii="Times New Roman" w:eastAsia="Times New Roman" w:hAnsi="Times New Roman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0C403C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191A19" w:themeColor="text1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5BEA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5BEA"/>
    <w:rPr>
      <w:rFonts w:ascii="Times New Roman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4F3C2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977E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977E5"/>
  </w:style>
  <w:style w:type="paragraph" w:styleId="Voettekst">
    <w:name w:val="footer"/>
    <w:basedOn w:val="Standaard"/>
    <w:link w:val="VoettekstChar"/>
    <w:uiPriority w:val="99"/>
    <w:unhideWhenUsed/>
    <w:rsid w:val="004977E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977E5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915A6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915A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915A6"/>
    <w:rPr>
      <w:vertAlign w:val="superscript"/>
    </w:rPr>
  </w:style>
  <w:style w:type="table" w:styleId="Tabelraster">
    <w:name w:val="Table Grid"/>
    <w:basedOn w:val="Standaardtabel"/>
    <w:uiPriority w:val="39"/>
    <w:rsid w:val="00CE1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576A7F"/>
    <w:rPr>
      <w:color w:val="C4421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76A7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ardalinea-lettertype"/>
    <w:rsid w:val="00365D2D"/>
  </w:style>
  <w:style w:type="character" w:styleId="Intensieveverwijzing">
    <w:name w:val="Intense Reference"/>
    <w:basedOn w:val="Standaardalinea-lettertype"/>
    <w:uiPriority w:val="32"/>
    <w:qFormat/>
    <w:rsid w:val="004362A2"/>
    <w:rPr>
      <w:b/>
      <w:bCs/>
      <w:smallCaps/>
      <w:color w:val="488EF2" w:themeColor="accent2"/>
      <w:spacing w:val="5"/>
      <w:u w:val="single"/>
    </w:rPr>
  </w:style>
  <w:style w:type="paragraph" w:customStyle="1" w:styleId="7Kleinetekst">
    <w:name w:val="7_Kleine tekst"/>
    <w:basedOn w:val="Standaard"/>
    <w:qFormat/>
    <w:rsid w:val="004362A2"/>
    <w:pPr>
      <w:spacing w:line="240" w:lineRule="atLeast"/>
    </w:pPr>
    <w:rPr>
      <w:rFonts w:asciiTheme="minorHAnsi" w:eastAsiaTheme="minorEastAsia" w:hAnsiTheme="minorHAnsi" w:cstheme="minorBidi"/>
      <w:sz w:val="20"/>
      <w:lang w:val="en-GB" w:eastAsia="ja-JP"/>
    </w:rPr>
  </w:style>
  <w:style w:type="table" w:styleId="Lichtearcering-accent6">
    <w:name w:val="Light Shading Accent 6"/>
    <w:basedOn w:val="Standaardtabel"/>
    <w:uiPriority w:val="60"/>
    <w:semiHidden/>
    <w:unhideWhenUsed/>
    <w:rsid w:val="004362A2"/>
    <w:rPr>
      <w:color w:val="6D24D7" w:themeColor="accent6" w:themeShade="BF"/>
    </w:rPr>
    <w:tblPr>
      <w:tblStyleRowBandSize w:val="1"/>
      <w:tblStyleColBandSize w:val="1"/>
      <w:tblBorders>
        <w:top w:val="single" w:sz="8" w:space="0" w:color="9D6AE6" w:themeColor="accent6"/>
        <w:bottom w:val="single" w:sz="8" w:space="0" w:color="9D6A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6AE6" w:themeColor="accent6"/>
          <w:left w:val="nil"/>
          <w:bottom w:val="single" w:sz="8" w:space="0" w:color="9D6A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6AE6" w:themeColor="accent6"/>
          <w:left w:val="nil"/>
          <w:bottom w:val="single" w:sz="8" w:space="0" w:color="9D6A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8" w:themeFill="accent6" w:themeFillTint="3F"/>
      </w:tcPr>
    </w:tblStylePr>
  </w:style>
  <w:style w:type="paragraph" w:styleId="Geenafstand">
    <w:name w:val="No Spacing"/>
    <w:uiPriority w:val="1"/>
    <w:qFormat/>
    <w:rsid w:val="00265672"/>
    <w:rPr>
      <w:rFonts w:ascii="Times New Roman" w:eastAsia="Times New Roman" w:hAnsi="Times New Roman" w:cs="Times New Roma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16B0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16B02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16B02"/>
    <w:rPr>
      <w:rFonts w:ascii="Times New Roman" w:eastAsia="Times New Roman" w:hAnsi="Times New Roman" w:cs="Times New Roman"/>
      <w:sz w:val="20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0C403C"/>
    <w:rPr>
      <w:rFonts w:eastAsiaTheme="majorEastAsia" w:cstheme="majorBidi"/>
      <w:b/>
      <w:color w:val="191A19" w:themeColor="text1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rsid w:val="000C403C"/>
    <w:pPr>
      <w:spacing w:before="360"/>
    </w:pPr>
    <w:rPr>
      <w:rFonts w:asciiTheme="majorHAnsi" w:hAnsiTheme="majorHAnsi" w:cstheme="majorHAnsi"/>
      <w:b/>
      <w:bCs/>
      <w:caps/>
    </w:rPr>
  </w:style>
  <w:style w:type="paragraph" w:styleId="Inhopg2">
    <w:name w:val="toc 2"/>
    <w:basedOn w:val="Standaard"/>
    <w:next w:val="Standaard"/>
    <w:autoRedefine/>
    <w:uiPriority w:val="39"/>
    <w:unhideWhenUsed/>
    <w:rsid w:val="000C403C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0C403C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0C403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0C403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0C403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0C403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0C403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0C403C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A0A4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A0A42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aginanummer">
    <w:name w:val="page number"/>
    <w:basedOn w:val="Standaardalinea-lettertype"/>
    <w:uiPriority w:val="99"/>
    <w:semiHidden/>
    <w:unhideWhenUsed/>
    <w:rsid w:val="006F1028"/>
  </w:style>
  <w:style w:type="paragraph" w:styleId="Revisie">
    <w:name w:val="Revision"/>
    <w:hidden/>
    <w:uiPriority w:val="99"/>
    <w:semiHidden/>
    <w:rsid w:val="00751CA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57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1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19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0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8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5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4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6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0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0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2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69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2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86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63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7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6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70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3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25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8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04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83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18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2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91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0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6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10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udcordemeijer/Library/Group%20Containers/UBF8T346G9.Office/User%20Content.localized/Templates.localized/Passend%20Onderwijs.dotx" TargetMode="External"/></Relationships>
</file>

<file path=word/theme/theme1.xml><?xml version="1.0" encoding="utf-8"?>
<a:theme xmlns:a="http://schemas.openxmlformats.org/drawingml/2006/main" name="Kantoorthema">
  <a:themeElements>
    <a:clrScheme name="Project Buitenkans">
      <a:dk1>
        <a:srgbClr val="191A19"/>
      </a:dk1>
      <a:lt1>
        <a:srgbClr val="FFFFFF"/>
      </a:lt1>
      <a:dk2>
        <a:srgbClr val="44546A"/>
      </a:dk2>
      <a:lt2>
        <a:srgbClr val="E7E6E6"/>
      </a:lt2>
      <a:accent1>
        <a:srgbClr val="3153D2"/>
      </a:accent1>
      <a:accent2>
        <a:srgbClr val="488EF2"/>
      </a:accent2>
      <a:accent3>
        <a:srgbClr val="E18007"/>
      </a:accent3>
      <a:accent4>
        <a:srgbClr val="EBB402"/>
      </a:accent4>
      <a:accent5>
        <a:srgbClr val="6238B4"/>
      </a:accent5>
      <a:accent6>
        <a:srgbClr val="9D6AE6"/>
      </a:accent6>
      <a:hlink>
        <a:srgbClr val="C44216"/>
      </a:hlink>
      <a:folHlink>
        <a:srgbClr val="F4761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7CDE7A9C93A4982B6A9A48695BC14" ma:contentTypeVersion="12" ma:contentTypeDescription="Een nieuw document maken." ma:contentTypeScope="" ma:versionID="4332cbc75a1e87560b3aaf754116d26b">
  <xsd:schema xmlns:xsd="http://www.w3.org/2001/XMLSchema" xmlns:xs="http://www.w3.org/2001/XMLSchema" xmlns:p="http://schemas.microsoft.com/office/2006/metadata/properties" xmlns:ns2="1435d823-2040-4598-ac8c-33ab6a73854c" xmlns:ns3="47d69e0d-4305-4eae-b5cb-7c510970ce7f" targetNamespace="http://schemas.microsoft.com/office/2006/metadata/properties" ma:root="true" ma:fieldsID="2d741bcc5880717634046cb3ed5d8896" ns2:_="" ns3:_="">
    <xsd:import namespace="1435d823-2040-4598-ac8c-33ab6a73854c"/>
    <xsd:import namespace="47d69e0d-4305-4eae-b5cb-7c510970c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5d823-2040-4598-ac8c-33ab6a7385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03d785a2-f817-4e30-94e1-72025f21d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69e0d-4305-4eae-b5cb-7c510970ce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bf9d842-1892-46a3-84ba-c046a65bd14d}" ma:internalName="TaxCatchAll" ma:showField="CatchAllData" ma:web="47d69e0d-4305-4eae-b5cb-7c510970c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d69e0d-4305-4eae-b5cb-7c510970ce7f" xsi:nil="true"/>
    <lcf76f155ced4ddcb4097134ff3c332f xmlns="1435d823-2040-4598-ac8c-33ab6a73854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5D1460-D354-4E96-A523-0609F055DA92}"/>
</file>

<file path=customXml/itemProps2.xml><?xml version="1.0" encoding="utf-8"?>
<ds:datastoreItem xmlns:ds="http://schemas.openxmlformats.org/officeDocument/2006/customXml" ds:itemID="{13F3449D-0D9E-48A4-859B-B7E80458B4E7}">
  <ds:schemaRefs>
    <ds:schemaRef ds:uri="http://schemas.microsoft.com/office/2006/metadata/properties"/>
    <ds:schemaRef ds:uri="http://schemas.microsoft.com/office/infopath/2007/PartnerControls"/>
    <ds:schemaRef ds:uri="d99790be-dd7a-461e-9ef5-561d057db3c2"/>
    <ds:schemaRef ds:uri="256f8046-ad86-434f-b3a3-d224e05f8668"/>
  </ds:schemaRefs>
</ds:datastoreItem>
</file>

<file path=customXml/itemProps3.xml><?xml version="1.0" encoding="utf-8"?>
<ds:datastoreItem xmlns:ds="http://schemas.openxmlformats.org/officeDocument/2006/customXml" ds:itemID="{02F67D85-258F-4DD8-9EF9-05E081DEE3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4677FB-53A5-194B-A56D-E53B6974C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Passend Onderwijs.dotx</Template>
  <TotalTime>1211</TotalTime>
  <Pages>2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Coco Jansen</cp:lastModifiedBy>
  <cp:revision>30</cp:revision>
  <cp:lastPrinted>2020-09-10T14:56:00Z</cp:lastPrinted>
  <dcterms:created xsi:type="dcterms:W3CDTF">2023-06-16T12:06:00Z</dcterms:created>
  <dcterms:modified xsi:type="dcterms:W3CDTF">2023-06-23T12:40:00Z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0x0101009296E0F36F68F749AE5A3B360519415C</vt:lpwstr>
  </property>
  <property fmtid="{D5CDD505-2E9C-101B-9397-08002B2CF9AE}" pid="3" name="MediaServiceImageTags">
    <vt:lpwstr/>
  </property>
</Properties>
</file>