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7F8EC" w14:textId="77777777" w:rsidR="000C403C" w:rsidRDefault="000C403C" w:rsidP="001731F3">
      <w:pPr>
        <w:rPr>
          <w:rFonts w:asciiTheme="minorHAnsi" w:hAnsiTheme="minorHAnsi" w:cstheme="minorHAnsi"/>
          <w:b/>
          <w:bCs/>
          <w:sz w:val="44"/>
          <w:szCs w:val="44"/>
        </w:rPr>
      </w:pPr>
    </w:p>
    <w:p w14:paraId="6A17DDDD" w14:textId="77777777" w:rsidR="000C403C" w:rsidRDefault="000C403C" w:rsidP="001731F3">
      <w:pPr>
        <w:rPr>
          <w:rFonts w:asciiTheme="minorHAnsi" w:hAnsiTheme="minorHAnsi" w:cstheme="minorHAnsi"/>
          <w:b/>
          <w:bCs/>
          <w:sz w:val="44"/>
          <w:szCs w:val="44"/>
        </w:rPr>
      </w:pPr>
    </w:p>
    <w:p w14:paraId="1D79E347" w14:textId="77777777" w:rsidR="000C403C" w:rsidRDefault="000C403C" w:rsidP="001731F3">
      <w:pPr>
        <w:rPr>
          <w:rFonts w:asciiTheme="minorHAnsi" w:hAnsiTheme="minorHAnsi" w:cstheme="minorHAnsi"/>
          <w:b/>
          <w:bCs/>
          <w:sz w:val="44"/>
          <w:szCs w:val="44"/>
        </w:rPr>
      </w:pPr>
    </w:p>
    <w:p w14:paraId="7CC1C93E" w14:textId="77777777" w:rsidR="000C403C" w:rsidRDefault="000C403C" w:rsidP="001731F3">
      <w:pPr>
        <w:rPr>
          <w:rFonts w:asciiTheme="minorHAnsi" w:hAnsiTheme="minorHAnsi" w:cstheme="minorHAnsi"/>
          <w:b/>
          <w:bCs/>
          <w:sz w:val="44"/>
          <w:szCs w:val="44"/>
        </w:rPr>
      </w:pPr>
    </w:p>
    <w:p w14:paraId="0E8EDFD3" w14:textId="77777777" w:rsidR="000C403C" w:rsidRDefault="000C403C" w:rsidP="001731F3">
      <w:pPr>
        <w:rPr>
          <w:rFonts w:asciiTheme="minorHAnsi" w:hAnsiTheme="minorHAnsi" w:cstheme="minorHAnsi"/>
          <w:b/>
          <w:bCs/>
          <w:sz w:val="44"/>
          <w:szCs w:val="44"/>
        </w:rPr>
      </w:pPr>
    </w:p>
    <w:p w14:paraId="1DE5B53A" w14:textId="3A60C10E" w:rsidR="001731F3" w:rsidRPr="00EE6083" w:rsidRDefault="00157A2A" w:rsidP="001731F3">
      <w:pPr>
        <w:rPr>
          <w:rFonts w:asciiTheme="minorHAnsi" w:hAnsiTheme="minorHAnsi" w:cstheme="minorHAnsi"/>
          <w:i/>
          <w:iCs/>
          <w:sz w:val="20"/>
          <w:szCs w:val="20"/>
        </w:rPr>
      </w:pPr>
      <w:r w:rsidRPr="00EE6083">
        <w:rPr>
          <w:rFonts w:asciiTheme="minorHAnsi" w:hAnsiTheme="minorHAnsi" w:cstheme="minorHAnsi"/>
          <w:sz w:val="44"/>
          <w:szCs w:val="44"/>
        </w:rPr>
        <w:t>Startgesprek met de ketenpartners</w:t>
      </w:r>
      <w:r w:rsidRPr="00EE6083" w:rsidDel="0086760B">
        <w:rPr>
          <w:rFonts w:asciiTheme="minorHAnsi" w:hAnsiTheme="minorHAnsi" w:cstheme="minorHAnsi"/>
          <w:b/>
          <w:bCs/>
          <w:sz w:val="44"/>
          <w:szCs w:val="44"/>
        </w:rPr>
        <w:t xml:space="preserve"> </w:t>
      </w:r>
    </w:p>
    <w:p w14:paraId="01FC1FCE" w14:textId="20FA4030" w:rsidR="00E93A2F" w:rsidRDefault="007A373A" w:rsidP="001731F3">
      <w:pPr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Samenwerkplan Jeugdhulp Primair Onderwijs</w:t>
      </w:r>
      <w:r w:rsidR="0063527B">
        <w:rPr>
          <w:rFonts w:asciiTheme="minorHAnsi" w:hAnsiTheme="minorHAnsi" w:cstheme="minorHAnsi"/>
          <w:i/>
          <w:iCs/>
          <w:sz w:val="20"/>
          <w:szCs w:val="20"/>
        </w:rPr>
        <w:t xml:space="preserve"> en/of VE-locatie</w:t>
      </w:r>
      <w:r w:rsidR="00433FCD">
        <w:rPr>
          <w:rFonts w:asciiTheme="minorHAnsi" w:hAnsiTheme="minorHAnsi" w:cstheme="minorHAnsi"/>
          <w:i/>
          <w:iCs/>
          <w:sz w:val="20"/>
          <w:szCs w:val="20"/>
        </w:rPr>
        <w:t>(s)</w:t>
      </w:r>
      <w:r>
        <w:rPr>
          <w:rFonts w:asciiTheme="minorHAnsi" w:hAnsiTheme="minorHAnsi" w:cstheme="minorHAnsi"/>
          <w:i/>
          <w:iCs/>
          <w:sz w:val="20"/>
          <w:szCs w:val="20"/>
        </w:rPr>
        <w:br/>
      </w:r>
    </w:p>
    <w:p w14:paraId="4C6B0641" w14:textId="77777777" w:rsidR="003E22A1" w:rsidRPr="003E22A1" w:rsidRDefault="003E22A1" w:rsidP="001731F3">
      <w:pPr>
        <w:rPr>
          <w:rFonts w:asciiTheme="minorHAnsi" w:hAnsiTheme="minorHAnsi" w:cstheme="minorHAnsi"/>
          <w:i/>
          <w:iCs/>
          <w:sz w:val="20"/>
          <w:szCs w:val="20"/>
        </w:rPr>
      </w:pPr>
    </w:p>
    <w:p w14:paraId="36417C07" w14:textId="606DD5DD" w:rsidR="000C403C" w:rsidRPr="00E93A2F" w:rsidRDefault="004B6716" w:rsidP="001731F3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E93A2F">
        <w:rPr>
          <w:rFonts w:asciiTheme="minorHAnsi" w:hAnsiTheme="minorHAnsi" w:cstheme="minorHAnsi"/>
          <w:b/>
          <w:bCs/>
          <w:sz w:val="20"/>
          <w:szCs w:val="20"/>
        </w:rPr>
        <w:t xml:space="preserve">Het doel van dit document: </w:t>
      </w:r>
    </w:p>
    <w:p w14:paraId="73A19E06" w14:textId="2F829AB6" w:rsidR="000C403C" w:rsidRDefault="0032135C" w:rsidP="001731F3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Maken van samenwerkafspraken </w:t>
      </w:r>
      <w:r w:rsidR="00BD6739">
        <w:rPr>
          <w:rFonts w:asciiTheme="minorHAnsi" w:hAnsiTheme="minorHAnsi" w:cstheme="minorHAnsi"/>
          <w:sz w:val="20"/>
          <w:szCs w:val="20"/>
        </w:rPr>
        <w:t xml:space="preserve">tussen alle partners op schoolniveau ten behoeve van de </w:t>
      </w:r>
      <w:r w:rsidR="00FD3A6C">
        <w:rPr>
          <w:rFonts w:asciiTheme="minorHAnsi" w:hAnsiTheme="minorHAnsi" w:cstheme="minorHAnsi"/>
          <w:sz w:val="20"/>
          <w:szCs w:val="20"/>
        </w:rPr>
        <w:t xml:space="preserve">doorlopende ontwikkeling van </w:t>
      </w:r>
      <w:r w:rsidR="00BD6739">
        <w:rPr>
          <w:rFonts w:asciiTheme="minorHAnsi" w:hAnsiTheme="minorHAnsi" w:cstheme="minorHAnsi"/>
          <w:sz w:val="20"/>
          <w:szCs w:val="20"/>
        </w:rPr>
        <w:t>kinderen.</w:t>
      </w:r>
    </w:p>
    <w:p w14:paraId="45B2F989" w14:textId="77777777" w:rsidR="007B286B" w:rsidRDefault="007B286B" w:rsidP="007B286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0D556CBA" w14:textId="77777777" w:rsidR="007B286B" w:rsidRDefault="007B286B" w:rsidP="007B286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1B54D212" w14:textId="77777777" w:rsidR="007B286B" w:rsidRDefault="007B286B" w:rsidP="007B286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7A8C2536" w14:textId="77777777" w:rsidR="007B286B" w:rsidRDefault="007B286B" w:rsidP="007B286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59F65BF0" w14:textId="77777777" w:rsidR="007B286B" w:rsidRDefault="007B286B" w:rsidP="007B286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2349BFC5" w14:textId="77777777" w:rsidR="007B286B" w:rsidRDefault="007B286B" w:rsidP="007B286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675D514D" w14:textId="77777777" w:rsidR="007B286B" w:rsidRDefault="007B286B" w:rsidP="007B286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1A6575CC" w14:textId="77777777" w:rsidR="0053479D" w:rsidRDefault="0053479D" w:rsidP="007B286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4C2F8DEC" w14:textId="77777777" w:rsidR="003E22A1" w:rsidRDefault="003E22A1" w:rsidP="007B286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431A2AC1" w14:textId="77777777" w:rsidR="003E22A1" w:rsidRDefault="003E22A1" w:rsidP="007B286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055F33D7" w14:textId="77777777" w:rsidR="003E22A1" w:rsidRDefault="003E22A1" w:rsidP="007B286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31BCBB50" w14:textId="77777777" w:rsidR="003E22A1" w:rsidRDefault="003E22A1" w:rsidP="007B286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54C0FC08" w14:textId="77777777" w:rsidR="0053479D" w:rsidRDefault="0053479D" w:rsidP="007B286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0E614BC7" w14:textId="77777777" w:rsidR="0053479D" w:rsidRDefault="0053479D" w:rsidP="007B286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5D83F289" w14:textId="77777777" w:rsidR="0053479D" w:rsidRDefault="0053479D" w:rsidP="007B286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5157758A" w14:textId="77777777" w:rsidR="0053479D" w:rsidRDefault="0053479D" w:rsidP="007B286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12045C9C" w14:textId="77777777" w:rsidR="007B286B" w:rsidRDefault="007B286B" w:rsidP="007B286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56EDB2E8" w14:textId="77777777" w:rsidR="007B286B" w:rsidRDefault="007B286B" w:rsidP="007B286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3AC3C96F" w14:textId="4C619714" w:rsidR="000C403C" w:rsidRPr="009015A5" w:rsidRDefault="007B286B" w:rsidP="007B286B">
      <w:pPr>
        <w:rPr>
          <w:rFonts w:asciiTheme="minorHAnsi" w:hAnsiTheme="minorHAnsi" w:cstheme="minorHAnsi"/>
        </w:rPr>
      </w:pPr>
      <w:r w:rsidRPr="009015A5">
        <w:rPr>
          <w:rFonts w:asciiTheme="minorHAnsi" w:hAnsiTheme="minorHAnsi" w:cstheme="minorHAnsi"/>
          <w:b/>
          <w:bCs/>
          <w:sz w:val="22"/>
          <w:szCs w:val="22"/>
        </w:rPr>
        <w:t>Inhoudsopgave</w:t>
      </w:r>
    </w:p>
    <w:p w14:paraId="21D4169A" w14:textId="0A087A58" w:rsidR="007B286B" w:rsidRPr="009015A5" w:rsidRDefault="000C403C">
      <w:pPr>
        <w:pStyle w:val="Inhopg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Cs w:val="21"/>
          <w:lang w:eastAsia="nl-NL"/>
          <w14:ligatures w14:val="standardContextual"/>
        </w:rPr>
      </w:pPr>
      <w:r w:rsidRPr="009015A5">
        <w:rPr>
          <w:rFonts w:asciiTheme="minorHAnsi" w:hAnsiTheme="minorHAnsi" w:cstheme="minorHAnsi"/>
          <w:b w:val="0"/>
          <w:bCs w:val="0"/>
          <w:i/>
          <w:iCs/>
          <w:szCs w:val="21"/>
        </w:rPr>
        <w:fldChar w:fldCharType="begin"/>
      </w:r>
      <w:r w:rsidRPr="009015A5">
        <w:rPr>
          <w:rFonts w:asciiTheme="minorHAnsi" w:hAnsiTheme="minorHAnsi" w:cstheme="minorHAnsi"/>
          <w:b w:val="0"/>
          <w:bCs w:val="0"/>
          <w:i/>
          <w:iCs/>
          <w:szCs w:val="21"/>
        </w:rPr>
        <w:instrText xml:space="preserve"> TOC \o "1-3" \h \z \u </w:instrText>
      </w:r>
      <w:r w:rsidRPr="009015A5">
        <w:rPr>
          <w:rFonts w:asciiTheme="minorHAnsi" w:hAnsiTheme="minorHAnsi" w:cstheme="minorHAnsi"/>
          <w:b w:val="0"/>
          <w:bCs w:val="0"/>
          <w:i/>
          <w:iCs/>
          <w:szCs w:val="21"/>
        </w:rPr>
        <w:fldChar w:fldCharType="separate"/>
      </w:r>
      <w:hyperlink w:anchor="_Toc138411454" w:history="1">
        <w:r w:rsidR="009015A5" w:rsidRPr="009015A5">
          <w:rPr>
            <w:rStyle w:val="Hyperlink"/>
            <w:rFonts w:cstheme="minorHAnsi"/>
            <w:b w:val="0"/>
            <w:bCs w:val="0"/>
            <w:caps w:val="0"/>
            <w:noProof/>
            <w:szCs w:val="21"/>
          </w:rPr>
          <w:t>Co</w:t>
        </w:r>
        <w:r w:rsidR="009015A5" w:rsidRPr="009015A5">
          <w:rPr>
            <w:rStyle w:val="Hyperlink"/>
            <w:rFonts w:cstheme="minorHAnsi"/>
            <w:b w:val="0"/>
            <w:bCs w:val="0"/>
            <w:caps w:val="0"/>
            <w:noProof/>
            <w:szCs w:val="21"/>
          </w:rPr>
          <w:t>n</w:t>
        </w:r>
        <w:r w:rsidR="009015A5" w:rsidRPr="009015A5">
          <w:rPr>
            <w:rStyle w:val="Hyperlink"/>
            <w:rFonts w:cstheme="minorHAnsi"/>
            <w:b w:val="0"/>
            <w:bCs w:val="0"/>
            <w:caps w:val="0"/>
            <w:noProof/>
            <w:szCs w:val="21"/>
          </w:rPr>
          <w:t>tactgegevens</w:t>
        </w:r>
        <w:r w:rsidR="00297FD5" w:rsidRPr="009015A5">
          <w:rPr>
            <w:b w:val="0"/>
            <w:bCs w:val="0"/>
            <w:caps w:val="0"/>
            <w:noProof/>
            <w:webHidden/>
            <w:szCs w:val="21"/>
          </w:rPr>
          <w:tab/>
        </w:r>
        <w:r w:rsidR="007B286B" w:rsidRPr="009015A5">
          <w:rPr>
            <w:b w:val="0"/>
            <w:bCs w:val="0"/>
            <w:noProof/>
            <w:webHidden/>
            <w:szCs w:val="21"/>
          </w:rPr>
          <w:fldChar w:fldCharType="begin"/>
        </w:r>
        <w:r w:rsidR="007B286B" w:rsidRPr="009015A5">
          <w:rPr>
            <w:b w:val="0"/>
            <w:bCs w:val="0"/>
            <w:noProof/>
            <w:webHidden/>
            <w:szCs w:val="21"/>
          </w:rPr>
          <w:instrText xml:space="preserve"> PAGEREF _Toc138411454 \h </w:instrText>
        </w:r>
        <w:r w:rsidR="007B286B" w:rsidRPr="009015A5">
          <w:rPr>
            <w:b w:val="0"/>
            <w:bCs w:val="0"/>
            <w:noProof/>
            <w:webHidden/>
            <w:szCs w:val="21"/>
          </w:rPr>
        </w:r>
        <w:r w:rsidR="007B286B" w:rsidRPr="009015A5">
          <w:rPr>
            <w:b w:val="0"/>
            <w:bCs w:val="0"/>
            <w:noProof/>
            <w:webHidden/>
            <w:szCs w:val="21"/>
          </w:rPr>
          <w:fldChar w:fldCharType="separate"/>
        </w:r>
        <w:r w:rsidR="00297FD5" w:rsidRPr="009015A5">
          <w:rPr>
            <w:b w:val="0"/>
            <w:bCs w:val="0"/>
            <w:caps w:val="0"/>
            <w:noProof/>
            <w:webHidden/>
            <w:szCs w:val="21"/>
          </w:rPr>
          <w:t>2</w:t>
        </w:r>
        <w:r w:rsidR="007B286B" w:rsidRPr="009015A5">
          <w:rPr>
            <w:b w:val="0"/>
            <w:bCs w:val="0"/>
            <w:noProof/>
            <w:webHidden/>
            <w:szCs w:val="21"/>
          </w:rPr>
          <w:fldChar w:fldCharType="end"/>
        </w:r>
      </w:hyperlink>
    </w:p>
    <w:p w14:paraId="6073E484" w14:textId="6C4CB7B1" w:rsidR="007B286B" w:rsidRPr="009015A5" w:rsidRDefault="007B286B">
      <w:pPr>
        <w:pStyle w:val="Inhopg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Cs w:val="21"/>
          <w:lang w:eastAsia="nl-NL"/>
          <w14:ligatures w14:val="standardContextual"/>
        </w:rPr>
      </w:pPr>
      <w:hyperlink w:anchor="_Toc138411455" w:history="1">
        <w:r w:rsidR="00297FD5" w:rsidRPr="009015A5">
          <w:rPr>
            <w:rStyle w:val="Hyperlink"/>
            <w:b w:val="0"/>
            <w:bCs w:val="0"/>
            <w:caps w:val="0"/>
            <w:noProof/>
            <w:szCs w:val="21"/>
          </w:rPr>
          <w:t xml:space="preserve">1. </w:t>
        </w:r>
        <w:r w:rsidR="009015A5" w:rsidRPr="009015A5">
          <w:rPr>
            <w:rStyle w:val="Hyperlink"/>
            <w:b w:val="0"/>
            <w:bCs w:val="0"/>
            <w:caps w:val="0"/>
            <w:noProof/>
            <w:szCs w:val="21"/>
          </w:rPr>
          <w:t xml:space="preserve">Gezamenlijk </w:t>
        </w:r>
        <w:r w:rsidR="00297FD5" w:rsidRPr="009015A5">
          <w:rPr>
            <w:rStyle w:val="Hyperlink"/>
            <w:b w:val="0"/>
            <w:bCs w:val="0"/>
            <w:caps w:val="0"/>
            <w:noProof/>
            <w:szCs w:val="21"/>
          </w:rPr>
          <w:t>beeld ondersteuningsbehoefte school</w:t>
        </w:r>
        <w:r w:rsidR="00297FD5" w:rsidRPr="009015A5">
          <w:rPr>
            <w:b w:val="0"/>
            <w:bCs w:val="0"/>
            <w:caps w:val="0"/>
            <w:noProof/>
            <w:webHidden/>
            <w:szCs w:val="21"/>
          </w:rPr>
          <w:tab/>
        </w:r>
        <w:r w:rsidRPr="009015A5">
          <w:rPr>
            <w:b w:val="0"/>
            <w:bCs w:val="0"/>
            <w:noProof/>
            <w:webHidden/>
            <w:szCs w:val="21"/>
          </w:rPr>
          <w:fldChar w:fldCharType="begin"/>
        </w:r>
        <w:r w:rsidRPr="009015A5">
          <w:rPr>
            <w:b w:val="0"/>
            <w:bCs w:val="0"/>
            <w:noProof/>
            <w:webHidden/>
            <w:szCs w:val="21"/>
          </w:rPr>
          <w:instrText xml:space="preserve"> PAGEREF _Toc138411455 \h </w:instrText>
        </w:r>
        <w:r w:rsidRPr="009015A5">
          <w:rPr>
            <w:b w:val="0"/>
            <w:bCs w:val="0"/>
            <w:noProof/>
            <w:webHidden/>
            <w:szCs w:val="21"/>
          </w:rPr>
        </w:r>
        <w:r w:rsidRPr="009015A5">
          <w:rPr>
            <w:b w:val="0"/>
            <w:bCs w:val="0"/>
            <w:noProof/>
            <w:webHidden/>
            <w:szCs w:val="21"/>
          </w:rPr>
          <w:fldChar w:fldCharType="separate"/>
        </w:r>
        <w:r w:rsidR="00297FD5" w:rsidRPr="009015A5">
          <w:rPr>
            <w:b w:val="0"/>
            <w:bCs w:val="0"/>
            <w:caps w:val="0"/>
            <w:noProof/>
            <w:webHidden/>
            <w:szCs w:val="21"/>
          </w:rPr>
          <w:t>3</w:t>
        </w:r>
        <w:r w:rsidRPr="009015A5">
          <w:rPr>
            <w:b w:val="0"/>
            <w:bCs w:val="0"/>
            <w:noProof/>
            <w:webHidden/>
            <w:szCs w:val="21"/>
          </w:rPr>
          <w:fldChar w:fldCharType="end"/>
        </w:r>
      </w:hyperlink>
    </w:p>
    <w:p w14:paraId="59127C3C" w14:textId="075B0A35" w:rsidR="007B286B" w:rsidRPr="009015A5" w:rsidRDefault="007B286B">
      <w:pPr>
        <w:pStyle w:val="Inhopg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Cs w:val="21"/>
          <w:lang w:eastAsia="nl-NL"/>
          <w14:ligatures w14:val="standardContextual"/>
        </w:rPr>
      </w:pPr>
      <w:hyperlink w:anchor="_Toc138411456" w:history="1">
        <w:r w:rsidR="00297FD5" w:rsidRPr="009015A5">
          <w:rPr>
            <w:rStyle w:val="Hyperlink"/>
            <w:b w:val="0"/>
            <w:bCs w:val="0"/>
            <w:caps w:val="0"/>
            <w:noProof/>
            <w:szCs w:val="21"/>
          </w:rPr>
          <w:t xml:space="preserve">2. </w:t>
        </w:r>
        <w:r w:rsidR="009015A5" w:rsidRPr="009015A5">
          <w:rPr>
            <w:rStyle w:val="Hyperlink"/>
            <w:b w:val="0"/>
            <w:bCs w:val="0"/>
            <w:caps w:val="0"/>
            <w:noProof/>
            <w:szCs w:val="21"/>
          </w:rPr>
          <w:t xml:space="preserve">Aandachtspunten </w:t>
        </w:r>
        <w:r w:rsidR="00297FD5" w:rsidRPr="009015A5">
          <w:rPr>
            <w:rStyle w:val="Hyperlink"/>
            <w:b w:val="0"/>
            <w:bCs w:val="0"/>
            <w:caps w:val="0"/>
            <w:noProof/>
            <w:szCs w:val="21"/>
          </w:rPr>
          <w:t>en prioriteiten komend schooljaar</w:t>
        </w:r>
        <w:r w:rsidR="00297FD5" w:rsidRPr="009015A5">
          <w:rPr>
            <w:b w:val="0"/>
            <w:bCs w:val="0"/>
            <w:caps w:val="0"/>
            <w:noProof/>
            <w:webHidden/>
            <w:szCs w:val="21"/>
          </w:rPr>
          <w:tab/>
        </w:r>
        <w:r w:rsidRPr="009015A5">
          <w:rPr>
            <w:b w:val="0"/>
            <w:bCs w:val="0"/>
            <w:noProof/>
            <w:webHidden/>
            <w:szCs w:val="21"/>
          </w:rPr>
          <w:fldChar w:fldCharType="begin"/>
        </w:r>
        <w:r w:rsidRPr="009015A5">
          <w:rPr>
            <w:b w:val="0"/>
            <w:bCs w:val="0"/>
            <w:noProof/>
            <w:webHidden/>
            <w:szCs w:val="21"/>
          </w:rPr>
          <w:instrText xml:space="preserve"> PAGEREF _Toc138411456 \h </w:instrText>
        </w:r>
        <w:r w:rsidRPr="009015A5">
          <w:rPr>
            <w:b w:val="0"/>
            <w:bCs w:val="0"/>
            <w:noProof/>
            <w:webHidden/>
            <w:szCs w:val="21"/>
          </w:rPr>
        </w:r>
        <w:r w:rsidRPr="009015A5">
          <w:rPr>
            <w:b w:val="0"/>
            <w:bCs w:val="0"/>
            <w:noProof/>
            <w:webHidden/>
            <w:szCs w:val="21"/>
          </w:rPr>
          <w:fldChar w:fldCharType="separate"/>
        </w:r>
        <w:r w:rsidR="00297FD5" w:rsidRPr="009015A5">
          <w:rPr>
            <w:b w:val="0"/>
            <w:bCs w:val="0"/>
            <w:caps w:val="0"/>
            <w:noProof/>
            <w:webHidden/>
            <w:szCs w:val="21"/>
          </w:rPr>
          <w:t>4</w:t>
        </w:r>
        <w:r w:rsidRPr="009015A5">
          <w:rPr>
            <w:b w:val="0"/>
            <w:bCs w:val="0"/>
            <w:noProof/>
            <w:webHidden/>
            <w:szCs w:val="21"/>
          </w:rPr>
          <w:fldChar w:fldCharType="end"/>
        </w:r>
      </w:hyperlink>
    </w:p>
    <w:p w14:paraId="3534F34C" w14:textId="757B5E7D" w:rsidR="007B286B" w:rsidRPr="009015A5" w:rsidRDefault="007B286B">
      <w:pPr>
        <w:pStyle w:val="Inhopg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Cs w:val="21"/>
          <w:lang w:eastAsia="nl-NL"/>
          <w14:ligatures w14:val="standardContextual"/>
        </w:rPr>
      </w:pPr>
      <w:hyperlink w:anchor="_Toc138411457" w:history="1">
        <w:r w:rsidR="00297FD5" w:rsidRPr="009015A5">
          <w:rPr>
            <w:rStyle w:val="Hyperlink"/>
            <w:b w:val="0"/>
            <w:bCs w:val="0"/>
            <w:caps w:val="0"/>
            <w:noProof/>
            <w:szCs w:val="21"/>
          </w:rPr>
          <w:t xml:space="preserve">3. </w:t>
        </w:r>
        <w:r w:rsidR="009015A5" w:rsidRPr="009015A5">
          <w:rPr>
            <w:rStyle w:val="Hyperlink"/>
            <w:b w:val="0"/>
            <w:bCs w:val="0"/>
            <w:caps w:val="0"/>
            <w:noProof/>
            <w:szCs w:val="21"/>
          </w:rPr>
          <w:t xml:space="preserve">Afspraken </w:t>
        </w:r>
        <w:r w:rsidR="00297FD5" w:rsidRPr="009015A5">
          <w:rPr>
            <w:rStyle w:val="Hyperlink"/>
            <w:b w:val="0"/>
            <w:bCs w:val="0"/>
            <w:caps w:val="0"/>
            <w:noProof/>
            <w:szCs w:val="21"/>
          </w:rPr>
          <w:t>over de uitvoering van de werkzaamheden</w:t>
        </w:r>
        <w:r w:rsidR="00297FD5" w:rsidRPr="009015A5">
          <w:rPr>
            <w:b w:val="0"/>
            <w:bCs w:val="0"/>
            <w:caps w:val="0"/>
            <w:noProof/>
            <w:webHidden/>
            <w:szCs w:val="21"/>
          </w:rPr>
          <w:tab/>
        </w:r>
        <w:r w:rsidRPr="009015A5">
          <w:rPr>
            <w:b w:val="0"/>
            <w:bCs w:val="0"/>
            <w:noProof/>
            <w:webHidden/>
            <w:szCs w:val="21"/>
          </w:rPr>
          <w:fldChar w:fldCharType="begin"/>
        </w:r>
        <w:r w:rsidRPr="009015A5">
          <w:rPr>
            <w:b w:val="0"/>
            <w:bCs w:val="0"/>
            <w:noProof/>
            <w:webHidden/>
            <w:szCs w:val="21"/>
          </w:rPr>
          <w:instrText xml:space="preserve"> PAGEREF _Toc138411457 \h </w:instrText>
        </w:r>
        <w:r w:rsidRPr="009015A5">
          <w:rPr>
            <w:b w:val="0"/>
            <w:bCs w:val="0"/>
            <w:noProof/>
            <w:webHidden/>
            <w:szCs w:val="21"/>
          </w:rPr>
        </w:r>
        <w:r w:rsidRPr="009015A5">
          <w:rPr>
            <w:b w:val="0"/>
            <w:bCs w:val="0"/>
            <w:noProof/>
            <w:webHidden/>
            <w:szCs w:val="21"/>
          </w:rPr>
          <w:fldChar w:fldCharType="separate"/>
        </w:r>
        <w:r w:rsidR="00297FD5" w:rsidRPr="009015A5">
          <w:rPr>
            <w:b w:val="0"/>
            <w:bCs w:val="0"/>
            <w:caps w:val="0"/>
            <w:noProof/>
            <w:webHidden/>
            <w:szCs w:val="21"/>
          </w:rPr>
          <w:t>5</w:t>
        </w:r>
        <w:r w:rsidRPr="009015A5">
          <w:rPr>
            <w:b w:val="0"/>
            <w:bCs w:val="0"/>
            <w:noProof/>
            <w:webHidden/>
            <w:szCs w:val="21"/>
          </w:rPr>
          <w:fldChar w:fldCharType="end"/>
        </w:r>
      </w:hyperlink>
    </w:p>
    <w:p w14:paraId="4B667ADB" w14:textId="2025F068" w:rsidR="007B286B" w:rsidRPr="009015A5" w:rsidRDefault="007B286B">
      <w:pPr>
        <w:pStyle w:val="Inhopg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Cs w:val="21"/>
          <w:lang w:eastAsia="nl-NL"/>
          <w14:ligatures w14:val="standardContextual"/>
        </w:rPr>
      </w:pPr>
      <w:hyperlink w:anchor="_Toc138411458" w:history="1">
        <w:r w:rsidR="00297FD5" w:rsidRPr="009015A5">
          <w:rPr>
            <w:rStyle w:val="Hyperlink"/>
            <w:b w:val="0"/>
            <w:bCs w:val="0"/>
            <w:caps w:val="0"/>
            <w:noProof/>
            <w:szCs w:val="21"/>
          </w:rPr>
          <w:t xml:space="preserve">4. </w:t>
        </w:r>
        <w:r w:rsidR="009015A5" w:rsidRPr="009015A5">
          <w:rPr>
            <w:rStyle w:val="Hyperlink"/>
            <w:b w:val="0"/>
            <w:bCs w:val="0"/>
            <w:caps w:val="0"/>
            <w:noProof/>
            <w:szCs w:val="21"/>
          </w:rPr>
          <w:t xml:space="preserve">Optionele </w:t>
        </w:r>
        <w:r w:rsidR="00297FD5" w:rsidRPr="009015A5">
          <w:rPr>
            <w:rStyle w:val="Hyperlink"/>
            <w:b w:val="0"/>
            <w:bCs w:val="0"/>
            <w:caps w:val="0"/>
            <w:noProof/>
            <w:szCs w:val="21"/>
          </w:rPr>
          <w:t>ondersteuning voor het startgesprek</w:t>
        </w:r>
        <w:r w:rsidR="00297FD5" w:rsidRPr="009015A5">
          <w:rPr>
            <w:b w:val="0"/>
            <w:bCs w:val="0"/>
            <w:caps w:val="0"/>
            <w:noProof/>
            <w:webHidden/>
            <w:szCs w:val="21"/>
          </w:rPr>
          <w:tab/>
        </w:r>
        <w:r w:rsidRPr="009015A5">
          <w:rPr>
            <w:b w:val="0"/>
            <w:bCs w:val="0"/>
            <w:noProof/>
            <w:webHidden/>
            <w:szCs w:val="21"/>
          </w:rPr>
          <w:fldChar w:fldCharType="begin"/>
        </w:r>
        <w:r w:rsidRPr="009015A5">
          <w:rPr>
            <w:b w:val="0"/>
            <w:bCs w:val="0"/>
            <w:noProof/>
            <w:webHidden/>
            <w:szCs w:val="21"/>
          </w:rPr>
          <w:instrText xml:space="preserve"> PAGEREF _Toc138411458 \h </w:instrText>
        </w:r>
        <w:r w:rsidRPr="009015A5">
          <w:rPr>
            <w:b w:val="0"/>
            <w:bCs w:val="0"/>
            <w:noProof/>
            <w:webHidden/>
            <w:szCs w:val="21"/>
          </w:rPr>
        </w:r>
        <w:r w:rsidRPr="009015A5">
          <w:rPr>
            <w:b w:val="0"/>
            <w:bCs w:val="0"/>
            <w:noProof/>
            <w:webHidden/>
            <w:szCs w:val="21"/>
          </w:rPr>
          <w:fldChar w:fldCharType="separate"/>
        </w:r>
        <w:r w:rsidR="00297FD5" w:rsidRPr="009015A5">
          <w:rPr>
            <w:b w:val="0"/>
            <w:bCs w:val="0"/>
            <w:caps w:val="0"/>
            <w:noProof/>
            <w:webHidden/>
            <w:szCs w:val="21"/>
          </w:rPr>
          <w:t>5</w:t>
        </w:r>
        <w:r w:rsidRPr="009015A5">
          <w:rPr>
            <w:b w:val="0"/>
            <w:bCs w:val="0"/>
            <w:noProof/>
            <w:webHidden/>
            <w:szCs w:val="21"/>
          </w:rPr>
          <w:fldChar w:fldCharType="end"/>
        </w:r>
      </w:hyperlink>
    </w:p>
    <w:p w14:paraId="32CC8800" w14:textId="3234F0AF" w:rsidR="001731F3" w:rsidRPr="009015A5" w:rsidRDefault="000C403C" w:rsidP="007B286B">
      <w:pPr>
        <w:rPr>
          <w:rFonts w:asciiTheme="minorHAnsi" w:hAnsiTheme="minorHAnsi" w:cstheme="minorHAnsi"/>
          <w:i/>
          <w:iCs/>
          <w:sz w:val="21"/>
          <w:szCs w:val="21"/>
        </w:rPr>
      </w:pPr>
      <w:r w:rsidRPr="009015A5">
        <w:rPr>
          <w:rFonts w:asciiTheme="minorHAnsi" w:hAnsiTheme="minorHAnsi" w:cstheme="minorHAnsi"/>
          <w:i/>
          <w:iCs/>
          <w:sz w:val="21"/>
          <w:szCs w:val="21"/>
        </w:rPr>
        <w:fldChar w:fldCharType="end"/>
      </w:r>
      <w:r w:rsidR="00297FD5" w:rsidRPr="009015A5">
        <w:rPr>
          <w:rFonts w:asciiTheme="minorHAnsi" w:hAnsiTheme="minorHAnsi" w:cstheme="minorHAnsi"/>
          <w:i/>
          <w:iCs/>
          <w:sz w:val="21"/>
          <w:szCs w:val="21"/>
        </w:rPr>
        <w:br w:type="page"/>
      </w:r>
    </w:p>
    <w:tbl>
      <w:tblPr>
        <w:tblStyle w:val="Lichtearcering-accent6"/>
        <w:tblW w:w="99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902"/>
      </w:tblGrid>
      <w:tr w:rsidR="004362A2" w:rsidRPr="0024714A" w14:paraId="6E039EE2" w14:textId="77777777" w:rsidTr="001731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BB402" w:themeFill="accent4"/>
            <w:vAlign w:val="center"/>
          </w:tcPr>
          <w:p w14:paraId="5EEE10B3" w14:textId="0673E9FB" w:rsidR="004362A2" w:rsidRPr="0024714A" w:rsidRDefault="0024714A" w:rsidP="004362A2">
            <w:pPr>
              <w:spacing w:line="274" w:lineRule="auto"/>
              <w:rPr>
                <w:rFonts w:asciiTheme="minorHAnsi" w:hAnsiTheme="minorHAnsi" w:cstheme="minorHAnsi"/>
                <w:color w:val="auto"/>
              </w:rPr>
            </w:pPr>
            <w:bookmarkStart w:id="0" w:name="_Toc138411454"/>
            <w:r w:rsidRPr="000C403C">
              <w:rPr>
                <w:rStyle w:val="Kop1Char"/>
                <w:rFonts w:asciiTheme="minorHAnsi" w:hAnsiTheme="minorHAnsi" w:cstheme="minorHAnsi"/>
                <w:b/>
                <w:bCs w:val="0"/>
              </w:rPr>
              <w:lastRenderedPageBreak/>
              <w:t>CONTACTGEGEVENS</w:t>
            </w:r>
            <w:bookmarkEnd w:id="0"/>
            <w:r w:rsidRPr="0024714A">
              <w:rPr>
                <w:rFonts w:asciiTheme="minorHAnsi" w:hAnsiTheme="minorHAnsi" w:cstheme="minorHAnsi"/>
                <w:color w:val="auto"/>
              </w:rPr>
              <w:t xml:space="preserve"> SCHOOL EN/OF VE-LOCATIE</w:t>
            </w:r>
          </w:p>
        </w:tc>
      </w:tr>
      <w:tr w:rsidR="004362A2" w:rsidRPr="0024714A" w14:paraId="68883E0D" w14:textId="77777777" w:rsidTr="00173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BF3279C" w14:textId="39D44EC5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School/V</w:t>
            </w:r>
            <w:r w:rsidR="002C23E6"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E-locatie</w:t>
            </w:r>
          </w:p>
          <w:p w14:paraId="5A43478A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Adres:</w:t>
            </w:r>
          </w:p>
          <w:p w14:paraId="621C57FE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Telefoonnummer:</w:t>
            </w:r>
          </w:p>
          <w:p w14:paraId="74688376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Postcode/Woonplaats:</w:t>
            </w:r>
          </w:p>
        </w:tc>
      </w:tr>
      <w:tr w:rsidR="004362A2" w:rsidRPr="0024714A" w14:paraId="267814AE" w14:textId="77777777" w:rsidTr="001731F3">
        <w:trPr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2" w:type="dxa"/>
            <w:vAlign w:val="center"/>
          </w:tcPr>
          <w:p w14:paraId="4DC1600C" w14:textId="036ABAC8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Contactpersoon basisschool</w:t>
            </w:r>
          </w:p>
          <w:p w14:paraId="0E8E98B6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 xml:space="preserve">Ib-er (s) /zorgcoördinatoren basisschool: </w:t>
            </w: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br/>
              <w:t>Aanwezigheid:</w:t>
            </w:r>
          </w:p>
          <w:p w14:paraId="0F852442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Telefoonnummer:</w:t>
            </w:r>
          </w:p>
          <w:p w14:paraId="01CCBCEA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E-mailadres:</w:t>
            </w:r>
          </w:p>
        </w:tc>
      </w:tr>
      <w:tr w:rsidR="004362A2" w:rsidRPr="0024714A" w14:paraId="66F2BB6B" w14:textId="77777777" w:rsidTr="00146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2" w:type="dxa"/>
            <w:tcBorders>
              <w:left w:val="none" w:sz="0" w:space="0" w:color="auto"/>
              <w:bottom w:val="single" w:sz="4" w:space="0" w:color="A6A6A6" w:themeColor="background1" w:themeShade="A6"/>
              <w:right w:val="none" w:sz="0" w:space="0" w:color="auto"/>
            </w:tcBorders>
            <w:shd w:val="clear" w:color="auto" w:fill="auto"/>
            <w:vAlign w:val="center"/>
          </w:tcPr>
          <w:p w14:paraId="67BE2F7A" w14:textId="70CC5D1B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Contactpersoon VE-locatie</w:t>
            </w:r>
          </w:p>
          <w:p w14:paraId="06304B1E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proofErr w:type="spellStart"/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IB’er</w:t>
            </w:r>
            <w:proofErr w:type="spellEnd"/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 xml:space="preserve"> voorschool:</w:t>
            </w:r>
          </w:p>
          <w:p w14:paraId="05BE71AE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Locatie/unitmanager:</w:t>
            </w:r>
          </w:p>
          <w:p w14:paraId="761BC107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VE coach/pedagogisch coach:</w:t>
            </w: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br/>
              <w:t>Aanwezigheid:</w:t>
            </w:r>
          </w:p>
          <w:p w14:paraId="21C918D0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Telefoonnummer:</w:t>
            </w:r>
          </w:p>
          <w:p w14:paraId="3AC9B35D" w14:textId="0C6CABE8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E-mailadres:</w:t>
            </w:r>
          </w:p>
        </w:tc>
      </w:tr>
      <w:tr w:rsidR="00146698" w:rsidRPr="0024714A" w14:paraId="5239EA96" w14:textId="77777777" w:rsidTr="00146698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A74E9CB" w14:textId="77777777" w:rsidR="00146698" w:rsidRPr="0024714A" w:rsidRDefault="00146698" w:rsidP="004362A2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731F3" w:rsidRPr="0024714A" w14:paraId="3C11039E" w14:textId="77777777" w:rsidTr="00173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2" w:type="dxa"/>
            <w:shd w:val="clear" w:color="auto" w:fill="EBB402" w:themeFill="accent4"/>
            <w:vAlign w:val="center"/>
          </w:tcPr>
          <w:p w14:paraId="2A55E3CD" w14:textId="1B706E09" w:rsidR="001731F3" w:rsidRPr="0024714A" w:rsidRDefault="0024714A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24714A">
              <w:rPr>
                <w:rFonts w:asciiTheme="minorHAnsi" w:hAnsiTheme="minorHAnsi" w:cstheme="minorHAnsi"/>
                <w:color w:val="auto"/>
              </w:rPr>
              <w:t>CONTACTGEGEVENS KETENPARTNERS</w:t>
            </w:r>
          </w:p>
        </w:tc>
      </w:tr>
      <w:tr w:rsidR="004362A2" w:rsidRPr="0024714A" w14:paraId="6EB2EBE5" w14:textId="77777777" w:rsidTr="0014669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2" w:type="dxa"/>
            <w:tcBorders>
              <w:bottom w:val="single" w:sz="4" w:space="0" w:color="A6A6A6"/>
            </w:tcBorders>
            <w:shd w:val="clear" w:color="auto" w:fill="auto"/>
            <w:vAlign w:val="center"/>
          </w:tcPr>
          <w:p w14:paraId="090CE066" w14:textId="55857888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Naam </w:t>
            </w:r>
            <w:r w:rsidR="005D165F"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(V)</w:t>
            </w:r>
            <w:r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SMW+</w:t>
            </w: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br/>
              <w:t>Aanwezigheid:</w:t>
            </w:r>
          </w:p>
          <w:p w14:paraId="4E096B71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 xml:space="preserve">Telefoonnummer: </w:t>
            </w:r>
          </w:p>
          <w:p w14:paraId="5A6BA557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E-mailadres:</w:t>
            </w:r>
          </w:p>
        </w:tc>
      </w:tr>
      <w:tr w:rsidR="004362A2" w:rsidRPr="0024714A" w14:paraId="0CBE7877" w14:textId="77777777" w:rsidTr="00146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110A29B" w14:textId="400BA765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Naam </w:t>
            </w:r>
            <w:r w:rsidR="00AF1AF9"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adviseur </w:t>
            </w:r>
            <w:r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SPPOH</w:t>
            </w:r>
          </w:p>
          <w:p w14:paraId="563AFC3C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Aanwezigheid:</w:t>
            </w:r>
          </w:p>
          <w:p w14:paraId="2FEB612A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Telefoonnummer:</w:t>
            </w:r>
          </w:p>
          <w:p w14:paraId="73FB5A27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E-mailadres:</w:t>
            </w:r>
          </w:p>
        </w:tc>
      </w:tr>
      <w:tr w:rsidR="004362A2" w:rsidRPr="0024714A" w14:paraId="2EEBD49D" w14:textId="77777777" w:rsidTr="0014669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2202F19" w14:textId="1A2193D1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Namen JGZ</w:t>
            </w:r>
          </w:p>
          <w:p w14:paraId="27BB7899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Aanwezigheid:</w:t>
            </w:r>
          </w:p>
          <w:p w14:paraId="5E0E46FF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Telefoonnummer:</w:t>
            </w:r>
          </w:p>
          <w:p w14:paraId="64C68511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E-mailadres:</w:t>
            </w:r>
          </w:p>
        </w:tc>
      </w:tr>
      <w:tr w:rsidR="004362A2" w:rsidRPr="0024714A" w14:paraId="4213A3CB" w14:textId="77777777" w:rsidTr="00146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848530B" w14:textId="58C791DF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Naam G</w:t>
            </w:r>
            <w:r w:rsidR="00961063"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ezinscoach/ jeugdconsulent/</w:t>
            </w:r>
            <w:r w:rsidR="00D334CF"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consulent </w:t>
            </w:r>
            <w:r w:rsidR="0095211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zorg en onderwijs</w:t>
            </w:r>
            <w:r w:rsidR="00D334CF" w:rsidRPr="0024714A">
              <w:rPr>
                <w:rStyle w:val="Voetnootmarkering"/>
                <w:rFonts w:asciiTheme="minorHAnsi" w:hAnsiTheme="minorHAnsi" w:cstheme="minorHAnsi"/>
                <w:color w:val="auto"/>
                <w:sz w:val="22"/>
                <w:szCs w:val="22"/>
              </w:rPr>
              <w:footnoteReference w:id="2"/>
            </w: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br/>
              <w:t>Aanwezigheid:</w:t>
            </w:r>
          </w:p>
          <w:p w14:paraId="79A695D3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Telefoonnummer:</w:t>
            </w:r>
          </w:p>
          <w:p w14:paraId="06CEAEC6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E-mailadres:</w:t>
            </w:r>
          </w:p>
        </w:tc>
      </w:tr>
      <w:tr w:rsidR="004362A2" w:rsidRPr="0024714A" w14:paraId="2C97D466" w14:textId="77777777" w:rsidTr="00146698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67F6FA0" w14:textId="28F1FBAE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Naam Leerplichtambtenaar</w:t>
            </w:r>
          </w:p>
          <w:p w14:paraId="61EA0E89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Aanwezigheid:</w:t>
            </w:r>
          </w:p>
          <w:p w14:paraId="6B3C8D8F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Telefoonnummer:</w:t>
            </w:r>
          </w:p>
          <w:p w14:paraId="0D0FA774" w14:textId="77777777" w:rsidR="004362A2" w:rsidRPr="0024714A" w:rsidRDefault="004362A2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24714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E-mailadres:</w:t>
            </w:r>
          </w:p>
        </w:tc>
      </w:tr>
    </w:tbl>
    <w:p w14:paraId="2D81156F" w14:textId="7A9EC555" w:rsidR="000C403C" w:rsidRDefault="000C403C">
      <w:pPr>
        <w:rPr>
          <w:rFonts w:ascii="Lato" w:hAnsi="Lato"/>
          <w:b/>
          <w:bCs/>
          <w:sz w:val="21"/>
          <w:szCs w:val="21"/>
        </w:rPr>
      </w:pPr>
    </w:p>
    <w:p w14:paraId="73220174" w14:textId="4068B82B" w:rsidR="004362A2" w:rsidRPr="0024714A" w:rsidRDefault="000C403C">
      <w:pPr>
        <w:rPr>
          <w:rFonts w:ascii="Lato" w:hAnsi="Lato"/>
          <w:b/>
          <w:bCs/>
          <w:sz w:val="21"/>
          <w:szCs w:val="21"/>
        </w:rPr>
      </w:pPr>
      <w:r>
        <w:rPr>
          <w:rFonts w:ascii="Lato" w:hAnsi="Lato"/>
          <w:b/>
          <w:bCs/>
          <w:sz w:val="21"/>
          <w:szCs w:val="21"/>
        </w:rPr>
        <w:br w:type="page"/>
      </w:r>
    </w:p>
    <w:tbl>
      <w:tblPr>
        <w:tblStyle w:val="Tabelraster"/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9056"/>
      </w:tblGrid>
      <w:tr w:rsidR="004362A2" w:rsidRPr="0024714A" w14:paraId="6A53F3C1" w14:textId="77777777" w:rsidTr="000C403C">
        <w:trPr>
          <w:trHeight w:val="269"/>
        </w:trPr>
        <w:tc>
          <w:tcPr>
            <w:tcW w:w="9056" w:type="dxa"/>
            <w:shd w:val="clear" w:color="auto" w:fill="E18007" w:themeFill="accent3"/>
          </w:tcPr>
          <w:p w14:paraId="02469F25" w14:textId="033C946F" w:rsidR="004362A2" w:rsidRPr="0024714A" w:rsidRDefault="0024714A" w:rsidP="000C403C">
            <w:pPr>
              <w:pStyle w:val="Kop1"/>
            </w:pPr>
            <w:bookmarkStart w:id="1" w:name="_Toc138411455"/>
            <w:r>
              <w:lastRenderedPageBreak/>
              <w:t xml:space="preserve">1. </w:t>
            </w:r>
            <w:r w:rsidRPr="0024714A">
              <w:t>GEZAMENLIJK BEELD ONDERSTEUNINGSBEHOEFTE SCHOOL</w:t>
            </w:r>
            <w:bookmarkEnd w:id="1"/>
            <w:r w:rsidR="000C403C">
              <w:br/>
            </w:r>
          </w:p>
        </w:tc>
      </w:tr>
      <w:tr w:rsidR="004362A2" w:rsidRPr="0024714A" w14:paraId="5ECFD963" w14:textId="77777777" w:rsidTr="004E1763">
        <w:tc>
          <w:tcPr>
            <w:tcW w:w="9056" w:type="dxa"/>
          </w:tcPr>
          <w:p w14:paraId="1766D396" w14:textId="7FFCBE1F" w:rsidR="0024714A" w:rsidRPr="0024714A" w:rsidRDefault="0024714A" w:rsidP="0024714A">
            <w:pPr>
              <w:spacing w:line="274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1.1 </w:t>
            </w:r>
            <w:r w:rsidR="001126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Wat is ons gezamenlijke beeld van de populatie van de school en van de wijk waarin de school staat?</w:t>
            </w:r>
          </w:p>
        </w:tc>
      </w:tr>
      <w:tr w:rsidR="0024714A" w:rsidRPr="0024714A" w14:paraId="2A97D129" w14:textId="77777777" w:rsidTr="004E1763">
        <w:trPr>
          <w:trHeight w:val="1207"/>
        </w:trPr>
        <w:tc>
          <w:tcPr>
            <w:tcW w:w="9056" w:type="dxa"/>
          </w:tcPr>
          <w:p w14:paraId="09696016" w14:textId="77777777" w:rsidR="0024714A" w:rsidRPr="0024714A" w:rsidRDefault="0024714A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12689" w:rsidRPr="0024714A" w14:paraId="2F05D727" w14:textId="77777777" w:rsidTr="004E1763">
        <w:tc>
          <w:tcPr>
            <w:tcW w:w="9056" w:type="dxa"/>
          </w:tcPr>
          <w:p w14:paraId="59F88B53" w14:textId="0795A200" w:rsidR="00112689" w:rsidRPr="00112689" w:rsidRDefault="00112689" w:rsidP="0024714A">
            <w:pPr>
              <w:spacing w:line="274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126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1.2 Welke </w:t>
            </w:r>
            <w:r w:rsidR="002E71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trends</w:t>
            </w:r>
            <w:r w:rsidRPr="001126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zien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wij</w:t>
            </w:r>
            <w:r w:rsidRPr="001126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d</w:t>
            </w:r>
            <w:r w:rsidR="00B5666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ie</w:t>
            </w:r>
            <w:r w:rsidRPr="001126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spelen op de school, bij de leerlingen en bij de ouders?</w:t>
            </w:r>
          </w:p>
        </w:tc>
      </w:tr>
      <w:tr w:rsidR="00112689" w:rsidRPr="0024714A" w14:paraId="26095F3D" w14:textId="77777777" w:rsidTr="004E1763">
        <w:trPr>
          <w:trHeight w:val="1218"/>
        </w:trPr>
        <w:tc>
          <w:tcPr>
            <w:tcW w:w="9056" w:type="dxa"/>
          </w:tcPr>
          <w:p w14:paraId="082D7759" w14:textId="77777777" w:rsidR="00112689" w:rsidRDefault="008C1911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 school:</w:t>
            </w:r>
          </w:p>
          <w:p w14:paraId="15EDA1AA" w14:textId="77777777" w:rsidR="008C1911" w:rsidRDefault="008C1911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9CD690F" w14:textId="77777777" w:rsidR="008C1911" w:rsidRDefault="008C1911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66468E" w14:textId="77777777" w:rsidR="008C1911" w:rsidRDefault="008C1911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 leerlingen:</w:t>
            </w:r>
          </w:p>
          <w:p w14:paraId="75F93C86" w14:textId="77777777" w:rsidR="008C1911" w:rsidRDefault="008C1911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EE8C6A9" w14:textId="77777777" w:rsidR="008C1911" w:rsidRDefault="008C1911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25CD59" w14:textId="77777777" w:rsidR="008C1911" w:rsidRDefault="008C1911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De ouders: </w:t>
            </w:r>
          </w:p>
          <w:p w14:paraId="6AC71C4E" w14:textId="77777777" w:rsidR="008C1911" w:rsidRDefault="008C1911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7FE88D" w14:textId="1A2B0531" w:rsidR="008C1911" w:rsidRDefault="008C1911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12689" w:rsidRPr="0024714A" w14:paraId="3AC4BDB1" w14:textId="77777777" w:rsidTr="004E1763">
        <w:tc>
          <w:tcPr>
            <w:tcW w:w="9056" w:type="dxa"/>
          </w:tcPr>
          <w:p w14:paraId="0F89F690" w14:textId="0C4F7D6D" w:rsidR="00112689" w:rsidRPr="00112689" w:rsidRDefault="00112689" w:rsidP="0024714A">
            <w:pPr>
              <w:spacing w:line="274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126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1.3 </w:t>
            </w:r>
            <w:r w:rsidR="0023214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Wat zijn de krachten van de school?</w:t>
            </w:r>
          </w:p>
        </w:tc>
      </w:tr>
      <w:tr w:rsidR="00112689" w:rsidRPr="0024714A" w14:paraId="714634A2" w14:textId="77777777" w:rsidTr="004E1763">
        <w:trPr>
          <w:trHeight w:val="1226"/>
        </w:trPr>
        <w:tc>
          <w:tcPr>
            <w:tcW w:w="9056" w:type="dxa"/>
          </w:tcPr>
          <w:p w14:paraId="59356A91" w14:textId="77777777" w:rsidR="00112689" w:rsidRDefault="00112689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E1763" w:rsidRPr="0024714A" w14:paraId="29309166" w14:textId="77777777" w:rsidTr="004E1763">
        <w:trPr>
          <w:trHeight w:val="266"/>
        </w:trPr>
        <w:tc>
          <w:tcPr>
            <w:tcW w:w="9056" w:type="dxa"/>
          </w:tcPr>
          <w:p w14:paraId="54645C2A" w14:textId="74B37C36" w:rsidR="004E1763" w:rsidRPr="004E1763" w:rsidRDefault="004E1763" w:rsidP="0024714A">
            <w:pPr>
              <w:spacing w:line="274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1.4 </w:t>
            </w:r>
            <w:r w:rsidR="00232147" w:rsidRPr="001126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Wat</w:t>
            </w:r>
            <w:proofErr w:type="gramEnd"/>
            <w:r w:rsidR="00232147" w:rsidRPr="001126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beteke</w:t>
            </w:r>
            <w:r w:rsidR="0023214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nen 1.1 t/m 1.3</w:t>
            </w:r>
            <w:r w:rsidR="00232147" w:rsidRPr="001126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voor de ondersteuningsbehoefte van de school?</w:t>
            </w:r>
          </w:p>
        </w:tc>
      </w:tr>
      <w:tr w:rsidR="004E1763" w:rsidRPr="0024714A" w14:paraId="6647D9E6" w14:textId="77777777" w:rsidTr="004E1763">
        <w:trPr>
          <w:trHeight w:val="1226"/>
        </w:trPr>
        <w:tc>
          <w:tcPr>
            <w:tcW w:w="9056" w:type="dxa"/>
          </w:tcPr>
          <w:p w14:paraId="7FD69610" w14:textId="77777777" w:rsidR="004E1763" w:rsidRDefault="004E1763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E1763" w:rsidRPr="0024714A" w14:paraId="5CC98183" w14:textId="77777777" w:rsidTr="004E1763">
        <w:trPr>
          <w:trHeight w:val="288"/>
        </w:trPr>
        <w:tc>
          <w:tcPr>
            <w:tcW w:w="9056" w:type="dxa"/>
          </w:tcPr>
          <w:p w14:paraId="18D41BFE" w14:textId="7167EDED" w:rsidR="004E1763" w:rsidRDefault="004E1763" w:rsidP="0024714A">
            <w:pPr>
              <w:spacing w:line="274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E17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1.5 Wat zijn de </w:t>
            </w:r>
            <w:r w:rsidR="0010023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trends in de </w:t>
            </w:r>
            <w:r w:rsidRPr="004E17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verzuim- en aanwezigheidscijfers</w:t>
            </w:r>
            <w:r w:rsidR="00B3548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(</w:t>
            </w:r>
            <w:r w:rsidR="00AC464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geoorloofd, </w:t>
            </w:r>
            <w:r w:rsidR="00895DD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te laat komen, </w:t>
            </w:r>
            <w:r w:rsidR="00AC464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ongeoorloofd en luxeverzuim)</w:t>
            </w:r>
            <w:r w:rsidRPr="004E17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van de school?</w:t>
            </w:r>
            <w:r w:rsidR="00B3548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Wat betekent dit voor je contact met leerplicht en SMW?</w:t>
            </w:r>
          </w:p>
          <w:p w14:paraId="3296C327" w14:textId="730C3F04" w:rsidR="000F6D7F" w:rsidRPr="000F6D7F" w:rsidRDefault="000F6D7F" w:rsidP="0024714A">
            <w:pPr>
              <w:spacing w:line="274" w:lineRule="auto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In te vullen door de school.</w:t>
            </w:r>
          </w:p>
        </w:tc>
      </w:tr>
      <w:tr w:rsidR="004E1763" w:rsidRPr="0024714A" w14:paraId="536E7FF6" w14:textId="77777777" w:rsidTr="004E1763">
        <w:trPr>
          <w:trHeight w:val="1226"/>
        </w:trPr>
        <w:tc>
          <w:tcPr>
            <w:tcW w:w="9056" w:type="dxa"/>
          </w:tcPr>
          <w:p w14:paraId="2CF1CDBC" w14:textId="77777777" w:rsidR="004E1763" w:rsidRDefault="004E1763" w:rsidP="0024714A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62A2" w:rsidRPr="0024714A" w14:paraId="3473CEA4" w14:textId="77777777" w:rsidTr="004E1763">
        <w:tc>
          <w:tcPr>
            <w:tcW w:w="9056" w:type="dxa"/>
          </w:tcPr>
          <w:p w14:paraId="58A10619" w14:textId="722C2E67" w:rsidR="004362A2" w:rsidRPr="004E1763" w:rsidRDefault="0024714A" w:rsidP="004362A2">
            <w:pPr>
              <w:spacing w:line="274" w:lineRule="auto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  <w:r w:rsidR="00835F8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</w:t>
            </w:r>
            <w:r w:rsidR="004E17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Zijn er vraagstukken die collectief kunnen worden aangepakt?</w:t>
            </w:r>
            <w:r w:rsidR="004E17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</w:r>
            <w:r w:rsidR="004E176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Voorbeeld: thema’s als echtscheidingen, hoogbegaafdheid en/of gedragsvraagstukken komen zo </w:t>
            </w:r>
            <w:r w:rsidR="0014669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regelmatig</w:t>
            </w:r>
            <w:r w:rsidR="004E176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voor dat dit beter collectief dan individueel per casus aangepakt kan worden.</w:t>
            </w:r>
          </w:p>
        </w:tc>
      </w:tr>
      <w:tr w:rsidR="0024714A" w:rsidRPr="0024714A" w14:paraId="1F61F3F1" w14:textId="77777777" w:rsidTr="004E1763">
        <w:tc>
          <w:tcPr>
            <w:tcW w:w="9056" w:type="dxa"/>
          </w:tcPr>
          <w:p w14:paraId="7F579118" w14:textId="77777777" w:rsidR="0024714A" w:rsidRDefault="0024714A" w:rsidP="004362A2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7E15EE" w14:textId="77777777" w:rsidR="0024714A" w:rsidRDefault="0024714A" w:rsidP="004362A2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C7659A2" w14:textId="77777777" w:rsidR="0024714A" w:rsidRDefault="0024714A" w:rsidP="004362A2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B272BE9" w14:textId="77777777" w:rsidR="0024714A" w:rsidRDefault="0024714A" w:rsidP="004362A2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CD34099" w14:textId="77777777" w:rsidR="0024714A" w:rsidRPr="0024714A" w:rsidRDefault="0024714A" w:rsidP="004362A2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362A2" w:rsidRPr="0024714A" w14:paraId="3F55DAE1" w14:textId="77777777" w:rsidTr="004E1763">
        <w:tc>
          <w:tcPr>
            <w:tcW w:w="9056" w:type="dxa"/>
          </w:tcPr>
          <w:p w14:paraId="241E7406" w14:textId="3E4BFC88" w:rsidR="004362A2" w:rsidRPr="004E1763" w:rsidRDefault="00112689" w:rsidP="004362A2">
            <w:pPr>
              <w:spacing w:line="274" w:lineRule="auto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  <w:r w:rsidR="00835F8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</w:t>
            </w:r>
            <w:r w:rsidR="004E17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Zijn er thema’s waar preventief op ingezet kan worden? </w:t>
            </w:r>
            <w:r w:rsidR="004E17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</w:r>
            <w:r w:rsidR="004E176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Bijvoorbeeld omdat thema’s op wijkniveau zichtbaar zijn en ook steeds zichtbaarder (lijken te) worden binnen de school.</w:t>
            </w:r>
          </w:p>
        </w:tc>
      </w:tr>
      <w:tr w:rsidR="0024714A" w:rsidRPr="0024714A" w14:paraId="5C8E9B9F" w14:textId="77777777" w:rsidTr="004E1763">
        <w:tc>
          <w:tcPr>
            <w:tcW w:w="9056" w:type="dxa"/>
          </w:tcPr>
          <w:p w14:paraId="02ADF012" w14:textId="77777777" w:rsidR="0024714A" w:rsidRDefault="0024714A" w:rsidP="004362A2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BD03D0B" w14:textId="77777777" w:rsidR="0024714A" w:rsidRDefault="0024714A" w:rsidP="004362A2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D9482BF" w14:textId="77777777" w:rsidR="0024714A" w:rsidRDefault="0024714A" w:rsidP="004362A2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3CB55E" w14:textId="77777777" w:rsidR="0024714A" w:rsidRDefault="0024714A" w:rsidP="004362A2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D12FD5C" w14:textId="77777777" w:rsidR="0024714A" w:rsidRPr="0024714A" w:rsidRDefault="0024714A" w:rsidP="004362A2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E1763" w:rsidRPr="0024714A" w14:paraId="61669477" w14:textId="77777777" w:rsidTr="004E1763">
        <w:tc>
          <w:tcPr>
            <w:tcW w:w="9056" w:type="dxa"/>
          </w:tcPr>
          <w:p w14:paraId="68495C4B" w14:textId="13A00AA0" w:rsidR="004E1763" w:rsidRDefault="004E1763" w:rsidP="004E1763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  <w:r w:rsidR="00835F8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8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24714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Wat vinden wij gezamenlijk de grootste uitdagingen voor de school? </w:t>
            </w:r>
          </w:p>
        </w:tc>
      </w:tr>
      <w:tr w:rsidR="004E1763" w:rsidRPr="0024714A" w14:paraId="04C98751" w14:textId="77777777" w:rsidTr="004E1763">
        <w:trPr>
          <w:trHeight w:val="1600"/>
        </w:trPr>
        <w:tc>
          <w:tcPr>
            <w:tcW w:w="9056" w:type="dxa"/>
          </w:tcPr>
          <w:p w14:paraId="0D2CA52E" w14:textId="77777777" w:rsidR="004E1763" w:rsidRDefault="004E1763" w:rsidP="004E1763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E1763" w:rsidRPr="0024714A" w14:paraId="00EAC2C6" w14:textId="77777777" w:rsidTr="004E1763">
        <w:tc>
          <w:tcPr>
            <w:tcW w:w="9056" w:type="dxa"/>
          </w:tcPr>
          <w:p w14:paraId="2693D93B" w14:textId="0C497A46" w:rsidR="004E1763" w:rsidRDefault="004E1763" w:rsidP="004E1763">
            <w:pPr>
              <w:spacing w:line="274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  <w:r w:rsidR="00835F8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24714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Wat </w:t>
            </w:r>
            <w:r w:rsidR="000C403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willen </w:t>
            </w:r>
            <w:r w:rsidRPr="0024714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we in het kader van </w:t>
            </w:r>
            <w:r w:rsidR="0014669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</w:t>
            </w:r>
            <w:r w:rsidRPr="0024714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  <w:r w:rsidR="0014669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ze</w:t>
            </w:r>
            <w:r w:rsidRPr="0024714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uitdagingen bereiken? </w:t>
            </w:r>
          </w:p>
          <w:p w14:paraId="24FC5F8F" w14:textId="045C1A24" w:rsidR="004E1763" w:rsidRDefault="004E1763" w:rsidP="004E1763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12689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Formuleer </w:t>
            </w:r>
            <w:r w:rsidR="009A64A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zo specifiek mogelijk jullie </w:t>
            </w:r>
            <w:r w:rsidRPr="00112689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doelstellingen</w:t>
            </w:r>
            <w:r w:rsidR="009A64A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. In de eindevaluatie </w:t>
            </w:r>
            <w:r w:rsidR="00527F96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komt dit terug</w:t>
            </w:r>
            <w:r w:rsidR="009A64A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.</w:t>
            </w:r>
          </w:p>
        </w:tc>
      </w:tr>
      <w:tr w:rsidR="004E1763" w:rsidRPr="0024714A" w14:paraId="7E527DF2" w14:textId="77777777" w:rsidTr="004E1763">
        <w:trPr>
          <w:trHeight w:val="1787"/>
        </w:trPr>
        <w:tc>
          <w:tcPr>
            <w:tcW w:w="9056" w:type="dxa"/>
          </w:tcPr>
          <w:p w14:paraId="7D67486D" w14:textId="77777777" w:rsidR="004E1763" w:rsidRDefault="004E1763" w:rsidP="004E1763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C9256F2" w14:textId="0689C990" w:rsidR="000C403C" w:rsidRDefault="000C403C" w:rsidP="008E724D">
      <w:pPr>
        <w:spacing w:line="274" w:lineRule="auto"/>
        <w:rPr>
          <w:rFonts w:ascii="Lato" w:hAnsi="Lato"/>
          <w:b/>
          <w:bCs/>
          <w:sz w:val="21"/>
          <w:szCs w:val="21"/>
        </w:rPr>
      </w:pPr>
    </w:p>
    <w:p w14:paraId="75C0F527" w14:textId="0E1797D3" w:rsidR="004362A2" w:rsidRPr="0024714A" w:rsidRDefault="004362A2" w:rsidP="000C403C">
      <w:pPr>
        <w:rPr>
          <w:rFonts w:ascii="Lato" w:hAnsi="Lato"/>
          <w:b/>
          <w:bCs/>
          <w:sz w:val="21"/>
          <w:szCs w:val="21"/>
        </w:rPr>
      </w:pPr>
    </w:p>
    <w:tbl>
      <w:tblPr>
        <w:tblStyle w:val="Lichtearcering-accent6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B33F44" w:rsidRPr="0024714A" w14:paraId="04721EE5" w14:textId="77777777" w:rsidTr="00B33F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C4F0"/>
          </w:tcPr>
          <w:p w14:paraId="0A5BF27B" w14:textId="46171588" w:rsidR="00B33F44" w:rsidRPr="000C403C" w:rsidRDefault="004E1763" w:rsidP="000C403C">
            <w:pPr>
              <w:pStyle w:val="Kop1"/>
              <w:rPr>
                <w:b/>
                <w:bCs w:val="0"/>
              </w:rPr>
            </w:pPr>
            <w:bookmarkStart w:id="2" w:name="_Toc138411456"/>
            <w:r w:rsidRPr="000C403C">
              <w:rPr>
                <w:b/>
                <w:bCs w:val="0"/>
              </w:rPr>
              <w:t xml:space="preserve">2. </w:t>
            </w:r>
            <w:r w:rsidR="00B33F44" w:rsidRPr="000C403C">
              <w:rPr>
                <w:b/>
                <w:bCs w:val="0"/>
              </w:rPr>
              <w:t>Aandachtspunten en prioriteiten komend schooljaar</w:t>
            </w:r>
            <w:bookmarkEnd w:id="2"/>
            <w:r w:rsidR="000C403C">
              <w:rPr>
                <w:b/>
                <w:bCs w:val="0"/>
              </w:rPr>
              <w:br/>
            </w:r>
          </w:p>
        </w:tc>
      </w:tr>
      <w:tr w:rsidR="00B33F44" w:rsidRPr="0024714A" w14:paraId="5BDAB28B" w14:textId="77777777" w:rsidTr="004E1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82EDC" w14:textId="316CB8A2" w:rsidR="005A0A42" w:rsidRPr="005A0A42" w:rsidRDefault="004E1763" w:rsidP="00D673BC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2.1 </w:t>
            </w:r>
            <w:r w:rsidR="005A0A42">
              <w:rPr>
                <w:rFonts w:asciiTheme="minorHAnsi" w:hAnsiTheme="minorHAnsi" w:cstheme="minorHAnsi"/>
                <w:bCs w:val="0"/>
                <w:color w:val="auto"/>
                <w:sz w:val="22"/>
                <w:szCs w:val="22"/>
              </w:rPr>
              <w:t xml:space="preserve">Waar </w:t>
            </w:r>
            <w:r w:rsidR="005507DA">
              <w:rPr>
                <w:rFonts w:asciiTheme="minorHAnsi" w:hAnsiTheme="minorHAnsi" w:cstheme="minorHAnsi"/>
                <w:bCs w:val="0"/>
                <w:color w:val="auto"/>
                <w:sz w:val="22"/>
                <w:szCs w:val="22"/>
              </w:rPr>
              <w:t>wordt het komend schooljaar als eerst</w:t>
            </w:r>
            <w:r w:rsidR="006F6989">
              <w:rPr>
                <w:rFonts w:asciiTheme="minorHAnsi" w:hAnsiTheme="minorHAnsi" w:cstheme="minorHAnsi"/>
                <w:bCs w:val="0"/>
                <w:color w:val="auto"/>
                <w:sz w:val="22"/>
                <w:szCs w:val="22"/>
              </w:rPr>
              <w:t>e</w:t>
            </w:r>
            <w:r w:rsidR="005507DA">
              <w:rPr>
                <w:rFonts w:asciiTheme="minorHAnsi" w:hAnsiTheme="minorHAnsi" w:cstheme="minorHAnsi"/>
                <w:bCs w:val="0"/>
                <w:color w:val="auto"/>
                <w:sz w:val="22"/>
                <w:szCs w:val="22"/>
              </w:rPr>
              <w:t xml:space="preserve"> aan gewerkt:</w:t>
            </w:r>
          </w:p>
        </w:tc>
      </w:tr>
      <w:tr w:rsidR="004E1763" w:rsidRPr="000C403C" w14:paraId="29C87269" w14:textId="77777777" w:rsidTr="004E1763">
        <w:trPr>
          <w:trHeight w:val="1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A1F88" w14:textId="77777777" w:rsidR="004E1763" w:rsidRPr="000C403C" w:rsidRDefault="004E1763" w:rsidP="004E1763">
            <w:pPr>
              <w:pStyle w:val="Lijstalinea"/>
              <w:numPr>
                <w:ilvl w:val="0"/>
                <w:numId w:val="16"/>
              </w:num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</w:p>
        </w:tc>
      </w:tr>
    </w:tbl>
    <w:p w14:paraId="05B2A9A2" w14:textId="4E511600" w:rsidR="004362A2" w:rsidRDefault="004362A2">
      <w:pPr>
        <w:rPr>
          <w:rFonts w:ascii="Lato" w:hAnsi="Lato"/>
          <w:b/>
          <w:bCs/>
          <w:sz w:val="21"/>
          <w:szCs w:val="21"/>
        </w:rPr>
      </w:pPr>
    </w:p>
    <w:p w14:paraId="3471A47A" w14:textId="06BFB258" w:rsidR="000C403C" w:rsidRPr="0024714A" w:rsidRDefault="000C403C">
      <w:pPr>
        <w:rPr>
          <w:rFonts w:ascii="Lato" w:hAnsi="Lato"/>
          <w:b/>
          <w:bCs/>
          <w:sz w:val="21"/>
          <w:szCs w:val="21"/>
        </w:rPr>
      </w:pPr>
      <w:r>
        <w:rPr>
          <w:rFonts w:ascii="Lato" w:hAnsi="Lato"/>
          <w:b/>
          <w:bCs/>
          <w:sz w:val="21"/>
          <w:szCs w:val="21"/>
        </w:rPr>
        <w:br w:type="page"/>
      </w:r>
    </w:p>
    <w:tbl>
      <w:tblPr>
        <w:tblStyle w:val="Lichtearcering-accent6"/>
        <w:tblW w:w="9209" w:type="dxa"/>
        <w:tblLook w:val="04A0" w:firstRow="1" w:lastRow="0" w:firstColumn="1" w:lastColumn="0" w:noHBand="0" w:noVBand="1"/>
      </w:tblPr>
      <w:tblGrid>
        <w:gridCol w:w="3681"/>
        <w:gridCol w:w="5528"/>
      </w:tblGrid>
      <w:tr w:rsidR="004362A2" w:rsidRPr="0024714A" w14:paraId="781BE796" w14:textId="77777777" w:rsidTr="00BE50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3A5F0" w:themeFill="accent6" w:themeFillTint="99"/>
            <w:vAlign w:val="center"/>
          </w:tcPr>
          <w:p w14:paraId="0F98E87E" w14:textId="7EA1DD83" w:rsidR="004362A2" w:rsidRPr="000C403C" w:rsidRDefault="004E1763" w:rsidP="000C403C">
            <w:pPr>
              <w:pStyle w:val="Kop1"/>
              <w:rPr>
                <w:b/>
                <w:bCs w:val="0"/>
              </w:rPr>
            </w:pPr>
            <w:bookmarkStart w:id="3" w:name="_Toc138411457"/>
            <w:r w:rsidRPr="000C403C">
              <w:rPr>
                <w:b/>
                <w:bCs w:val="0"/>
              </w:rPr>
              <w:lastRenderedPageBreak/>
              <w:t>3</w:t>
            </w:r>
            <w:r w:rsidR="0024714A" w:rsidRPr="000C403C">
              <w:rPr>
                <w:b/>
                <w:bCs w:val="0"/>
              </w:rPr>
              <w:t>. AFSPRAKEN OVER DE UITVOERING VAN DE WERKZAAMHEDEN</w:t>
            </w:r>
            <w:bookmarkEnd w:id="3"/>
            <w:r w:rsidR="0024714A" w:rsidRPr="000C403C">
              <w:rPr>
                <w:b/>
                <w:bCs w:val="0"/>
              </w:rPr>
              <w:t xml:space="preserve"> </w:t>
            </w:r>
            <w:r w:rsidR="000C403C">
              <w:rPr>
                <w:b/>
                <w:bCs w:val="0"/>
              </w:rPr>
              <w:br/>
            </w:r>
          </w:p>
        </w:tc>
      </w:tr>
      <w:tr w:rsidR="004362A2" w:rsidRPr="0024714A" w14:paraId="779CA83B" w14:textId="77777777" w:rsidTr="00BE5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65C38" w14:textId="7D331F95" w:rsidR="004E02A1" w:rsidRPr="007A373A" w:rsidRDefault="004E1763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i/>
                <w:i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</w:t>
            </w:r>
            <w:r w:rsid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.1 </w:t>
            </w:r>
            <w:r w:rsidR="007A373A" w:rsidRPr="007A373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Welke bijdrage levert elke partner om de doelstellingen te realiseren?</w:t>
            </w:r>
            <w:r w:rsidR="007A373A" w:rsidRPr="007A373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="007A373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br/>
            </w:r>
            <w:r w:rsidR="003166FE">
              <w:rPr>
                <w:rFonts w:asciiTheme="minorHAnsi" w:hAnsiTheme="minorHAnsi" w:cstheme="minorHAnsi"/>
                <w:b w:val="0"/>
                <w:bCs w:val="0"/>
                <w:i/>
                <w:iCs/>
                <w:color w:val="auto"/>
                <w:sz w:val="22"/>
                <w:szCs w:val="22"/>
              </w:rPr>
              <w:t>Formuleer zo specifiek mogelijk.</w:t>
            </w:r>
          </w:p>
        </w:tc>
      </w:tr>
      <w:tr w:rsidR="00D676EA" w:rsidRPr="0024714A" w14:paraId="781C52CE" w14:textId="77777777" w:rsidTr="005406C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4B345" w14:textId="2971B7A5" w:rsidR="00D676EA" w:rsidRPr="00B9104F" w:rsidRDefault="00B9104F" w:rsidP="004362A2">
            <w:pPr>
              <w:spacing w:line="274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9104F">
              <w:rPr>
                <w:rFonts w:asciiTheme="minorHAnsi" w:hAnsiTheme="minorHAnsi" w:cstheme="minorHAnsi"/>
                <w:color w:val="191A19" w:themeColor="text1"/>
                <w:sz w:val="22"/>
                <w:szCs w:val="22"/>
              </w:rPr>
              <w:t>Partner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FAF7E" w14:textId="6E053C65" w:rsidR="00D676EA" w:rsidRPr="005406C0" w:rsidRDefault="00E31077" w:rsidP="004362A2">
            <w:pPr>
              <w:spacing w:line="27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6C0">
              <w:rPr>
                <w:rFonts w:asciiTheme="minorHAnsi" w:hAnsiTheme="minorHAnsi" w:cstheme="minorHAnsi"/>
                <w:b/>
                <w:bCs/>
                <w:color w:val="191A19" w:themeColor="text1"/>
                <w:sz w:val="22"/>
                <w:szCs w:val="22"/>
              </w:rPr>
              <w:t>Actie</w:t>
            </w:r>
          </w:p>
        </w:tc>
      </w:tr>
      <w:tr w:rsidR="00D676EA" w:rsidRPr="0024714A" w14:paraId="2BB3AB15" w14:textId="77777777" w:rsidTr="00540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4F1CC" w14:textId="60F7B3D1" w:rsidR="00D676EA" w:rsidRPr="00B9104F" w:rsidRDefault="00E31077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191A19" w:themeColor="text1"/>
                <w:sz w:val="22"/>
                <w:szCs w:val="22"/>
              </w:rPr>
            </w:pPr>
            <w:r w:rsidRPr="00B9104F">
              <w:rPr>
                <w:rFonts w:asciiTheme="minorHAnsi" w:hAnsiTheme="minorHAnsi" w:cstheme="minorHAnsi"/>
                <w:b w:val="0"/>
                <w:bCs w:val="0"/>
                <w:color w:val="191A19" w:themeColor="text1"/>
                <w:sz w:val="22"/>
                <w:szCs w:val="22"/>
              </w:rPr>
              <w:t>School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D109F" w14:textId="77777777" w:rsidR="00D676EA" w:rsidRPr="007A373A" w:rsidRDefault="00D676EA" w:rsidP="004362A2">
            <w:pPr>
              <w:spacing w:line="27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D676EA" w:rsidRPr="0024714A" w14:paraId="323DEBC4" w14:textId="77777777" w:rsidTr="005406C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1FCFB" w14:textId="6FA346B2" w:rsidR="00D676EA" w:rsidRPr="00B9104F" w:rsidRDefault="00E31077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191A19" w:themeColor="text1"/>
                <w:sz w:val="22"/>
                <w:szCs w:val="22"/>
              </w:rPr>
            </w:pPr>
            <w:r w:rsidRPr="00B9104F">
              <w:rPr>
                <w:rFonts w:asciiTheme="minorHAnsi" w:hAnsiTheme="minorHAnsi" w:cstheme="minorHAnsi"/>
                <w:b w:val="0"/>
                <w:bCs w:val="0"/>
                <w:color w:val="191A19" w:themeColor="text1"/>
                <w:sz w:val="22"/>
                <w:szCs w:val="22"/>
              </w:rPr>
              <w:t>SMW+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2DFBB" w14:textId="77777777" w:rsidR="00D676EA" w:rsidRPr="007A373A" w:rsidRDefault="00D676EA" w:rsidP="004362A2">
            <w:pPr>
              <w:spacing w:line="27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D676EA" w:rsidRPr="0024714A" w14:paraId="2B2FC466" w14:textId="77777777" w:rsidTr="00540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03A39" w14:textId="2A17823F" w:rsidR="00D676EA" w:rsidRPr="00B9104F" w:rsidRDefault="00E31077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191A19" w:themeColor="text1"/>
                <w:sz w:val="22"/>
                <w:szCs w:val="22"/>
              </w:rPr>
            </w:pPr>
            <w:r w:rsidRPr="00B9104F">
              <w:rPr>
                <w:rFonts w:asciiTheme="minorHAnsi" w:hAnsiTheme="minorHAnsi" w:cstheme="minorHAnsi"/>
                <w:b w:val="0"/>
                <w:bCs w:val="0"/>
                <w:color w:val="191A19" w:themeColor="text1"/>
                <w:sz w:val="22"/>
                <w:szCs w:val="22"/>
              </w:rPr>
              <w:t>Adviseur SPPOH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6678F" w14:textId="77777777" w:rsidR="00D676EA" w:rsidRPr="007A373A" w:rsidRDefault="00D676EA" w:rsidP="004362A2">
            <w:pPr>
              <w:spacing w:line="27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D676EA" w:rsidRPr="0024714A" w14:paraId="7A761CF3" w14:textId="77777777" w:rsidTr="005406C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D5568" w14:textId="1FF869BB" w:rsidR="00D676EA" w:rsidRPr="00B9104F" w:rsidRDefault="006A1305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191A19" w:themeColor="text1"/>
                <w:sz w:val="22"/>
                <w:szCs w:val="22"/>
              </w:rPr>
            </w:pPr>
            <w:r w:rsidRPr="00B9104F">
              <w:rPr>
                <w:rFonts w:asciiTheme="minorHAnsi" w:hAnsiTheme="minorHAnsi" w:cstheme="minorHAnsi"/>
                <w:b w:val="0"/>
                <w:bCs w:val="0"/>
                <w:color w:val="191A19" w:themeColor="text1"/>
                <w:sz w:val="22"/>
                <w:szCs w:val="22"/>
              </w:rPr>
              <w:t>JGZ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2272F" w14:textId="77777777" w:rsidR="00D676EA" w:rsidRPr="007A373A" w:rsidRDefault="00D676EA" w:rsidP="004362A2">
            <w:pPr>
              <w:spacing w:line="27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6A1305" w:rsidRPr="0024714A" w14:paraId="45E2C1CB" w14:textId="77777777" w:rsidTr="00540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8DC88" w14:textId="185BF5B1" w:rsidR="006A1305" w:rsidRPr="00B9104F" w:rsidRDefault="006A1305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191A19" w:themeColor="text1"/>
                <w:sz w:val="22"/>
                <w:szCs w:val="22"/>
              </w:rPr>
            </w:pPr>
            <w:r w:rsidRPr="00B9104F">
              <w:rPr>
                <w:rFonts w:asciiTheme="minorHAnsi" w:hAnsiTheme="minorHAnsi" w:cstheme="minorHAnsi"/>
                <w:b w:val="0"/>
                <w:bCs w:val="0"/>
                <w:color w:val="191A19" w:themeColor="text1"/>
                <w:sz w:val="22"/>
                <w:szCs w:val="22"/>
              </w:rPr>
              <w:t xml:space="preserve">Gezinscoach/ jeugdconsulent/consulent </w:t>
            </w:r>
            <w:r w:rsidR="00A23EE3">
              <w:rPr>
                <w:rFonts w:asciiTheme="minorHAnsi" w:hAnsiTheme="minorHAnsi" w:cstheme="minorHAnsi"/>
                <w:b w:val="0"/>
                <w:bCs w:val="0"/>
                <w:color w:val="191A19" w:themeColor="text1"/>
                <w:sz w:val="22"/>
                <w:szCs w:val="22"/>
              </w:rPr>
              <w:t>zorg en onderwijs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1533A" w14:textId="77777777" w:rsidR="006A1305" w:rsidRPr="007A373A" w:rsidRDefault="006A1305" w:rsidP="004362A2">
            <w:pPr>
              <w:spacing w:line="27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6A1305" w:rsidRPr="0024714A" w14:paraId="4D061684" w14:textId="77777777" w:rsidTr="005406C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78287" w14:textId="23118B46" w:rsidR="006A1305" w:rsidRPr="00B9104F" w:rsidRDefault="006A1305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191A19" w:themeColor="text1"/>
                <w:sz w:val="22"/>
                <w:szCs w:val="22"/>
              </w:rPr>
            </w:pPr>
            <w:r w:rsidRPr="00B9104F">
              <w:rPr>
                <w:rFonts w:asciiTheme="minorHAnsi" w:hAnsiTheme="minorHAnsi" w:cstheme="minorHAnsi"/>
                <w:b w:val="0"/>
                <w:bCs w:val="0"/>
                <w:color w:val="191A19" w:themeColor="text1"/>
                <w:sz w:val="22"/>
                <w:szCs w:val="22"/>
              </w:rPr>
              <w:t>Leerplicht</w:t>
            </w:r>
            <w:r w:rsidR="005406C0" w:rsidRPr="00B9104F">
              <w:rPr>
                <w:rFonts w:asciiTheme="minorHAnsi" w:hAnsiTheme="minorHAnsi" w:cstheme="minorHAnsi"/>
                <w:b w:val="0"/>
                <w:bCs w:val="0"/>
                <w:color w:val="191A19" w:themeColor="text1"/>
                <w:sz w:val="22"/>
                <w:szCs w:val="22"/>
              </w:rPr>
              <w:t>ambtenaar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76A4F" w14:textId="77777777" w:rsidR="006A1305" w:rsidRPr="007A373A" w:rsidRDefault="006A1305" w:rsidP="004362A2">
            <w:pPr>
              <w:spacing w:line="27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A951C7" w:rsidRPr="0024714A" w14:paraId="3245BD7F" w14:textId="77777777" w:rsidTr="00540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2A87D" w14:textId="56F15B10" w:rsidR="00A951C7" w:rsidRPr="00B9104F" w:rsidRDefault="00A951C7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191A19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191A19" w:themeColor="text1"/>
                <w:sz w:val="22"/>
                <w:szCs w:val="22"/>
              </w:rPr>
              <w:t>Anders, namelijk: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68D41" w14:textId="77777777" w:rsidR="00A951C7" w:rsidRPr="007A373A" w:rsidRDefault="00A951C7" w:rsidP="004362A2">
            <w:pPr>
              <w:spacing w:line="27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362A2" w:rsidRPr="0024714A" w14:paraId="02B552D3" w14:textId="77777777" w:rsidTr="00BE500F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F3AF2" w14:textId="782A07BE" w:rsidR="004362A2" w:rsidRPr="00B33F44" w:rsidRDefault="004E1763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</w:t>
            </w:r>
            <w:r w:rsid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.2 </w:t>
            </w:r>
            <w:r w:rsidR="0024714A"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Datum t</w:t>
            </w:r>
            <w:r w:rsidR="004362A2"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ussenevaluatie</w:t>
            </w:r>
            <w:r w:rsidR="0024714A"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:</w:t>
            </w:r>
            <w:r w:rsidR="0024714A"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</w:p>
        </w:tc>
      </w:tr>
      <w:tr w:rsidR="004362A2" w:rsidRPr="0024714A" w14:paraId="0FEFC217" w14:textId="77777777" w:rsidTr="00BE5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2B67D" w14:textId="377B3718" w:rsidR="004362A2" w:rsidRPr="00B33F44" w:rsidRDefault="004E1763" w:rsidP="004362A2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</w:t>
            </w:r>
            <w:r w:rsid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.3 </w:t>
            </w:r>
            <w:r w:rsidR="0024714A"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Datum e</w:t>
            </w:r>
            <w:r w:rsidR="004362A2"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indevaluatie</w:t>
            </w:r>
            <w:r w:rsidR="0024714A"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:</w:t>
            </w:r>
            <w:r w:rsidR="0024714A"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</w:p>
        </w:tc>
      </w:tr>
    </w:tbl>
    <w:p w14:paraId="11D07CD5" w14:textId="0AF192D6" w:rsidR="004362A2" w:rsidRPr="0024714A" w:rsidRDefault="004362A2" w:rsidP="008E724D">
      <w:pPr>
        <w:spacing w:line="274" w:lineRule="auto"/>
        <w:rPr>
          <w:rFonts w:ascii="Lato" w:hAnsi="Lato"/>
          <w:b/>
          <w:bCs/>
          <w:sz w:val="21"/>
          <w:szCs w:val="21"/>
        </w:rPr>
      </w:pPr>
    </w:p>
    <w:p w14:paraId="7451EC44" w14:textId="77777777" w:rsidR="0024714A" w:rsidRDefault="0024714A">
      <w:pPr>
        <w:rPr>
          <w:rFonts w:ascii="Lato" w:hAnsi="Lato"/>
          <w:b/>
          <w:bCs/>
          <w:sz w:val="21"/>
          <w:szCs w:val="21"/>
        </w:rPr>
      </w:pPr>
    </w:p>
    <w:tbl>
      <w:tblPr>
        <w:tblStyle w:val="Lichtearcering-accent6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24714A" w:rsidRPr="0024714A" w14:paraId="44E8ED72" w14:textId="77777777" w:rsidTr="00BE50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1BBF7" w:themeFill="accent2" w:themeFillTint="99"/>
            <w:vAlign w:val="center"/>
          </w:tcPr>
          <w:p w14:paraId="05E1DD06" w14:textId="6EF5C902" w:rsidR="0024714A" w:rsidRPr="005507DA" w:rsidRDefault="004E1763" w:rsidP="000C403C">
            <w:pPr>
              <w:pStyle w:val="Kop1"/>
            </w:pPr>
            <w:bookmarkStart w:id="4" w:name="_Toc138411458"/>
            <w:r w:rsidRPr="000C403C">
              <w:rPr>
                <w:b/>
                <w:bCs w:val="0"/>
              </w:rPr>
              <w:t>4</w:t>
            </w:r>
            <w:r w:rsidR="0024714A" w:rsidRPr="000C403C">
              <w:rPr>
                <w:b/>
                <w:bCs w:val="0"/>
              </w:rPr>
              <w:t xml:space="preserve">. </w:t>
            </w:r>
            <w:r w:rsidR="005507DA">
              <w:rPr>
                <w:b/>
                <w:bCs w:val="0"/>
              </w:rPr>
              <w:t>OPTIONELE ONDERSTEUNING VOOR HET STARTGESPREK</w:t>
            </w:r>
            <w:bookmarkEnd w:id="4"/>
            <w:r w:rsidR="000C403C">
              <w:rPr>
                <w:b/>
                <w:bCs w:val="0"/>
              </w:rPr>
              <w:br/>
            </w:r>
          </w:p>
        </w:tc>
      </w:tr>
      <w:tr w:rsidR="0024714A" w:rsidRPr="0024714A" w14:paraId="4AF81B09" w14:textId="77777777" w:rsidTr="00BE5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9946E" w14:textId="41156203" w:rsidR="00B33F44" w:rsidRDefault="004E1763" w:rsidP="00E146F8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</w:t>
            </w:r>
            <w:r w:rsid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.1 </w:t>
            </w:r>
            <w:r w:rsidR="007A373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Bekijk de rolomschrijvingen van alle partners in het routeboek</w:t>
            </w:r>
            <w:r w:rsidR="00B33F4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:</w:t>
            </w:r>
            <w:r w:rsidR="007A373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36EA0615" w14:textId="1F8FEEB8" w:rsidR="007A373A" w:rsidRPr="007A373A" w:rsidRDefault="007A373A" w:rsidP="00E146F8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highlight w:val="yellow"/>
              </w:rPr>
              <w:t>[</w:t>
            </w:r>
            <w:proofErr w:type="gramStart"/>
            <w:r w:rsidRP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highlight w:val="yellow"/>
              </w:rPr>
              <w:t>link</w:t>
            </w:r>
            <w:proofErr w:type="gramEnd"/>
            <w:r w:rsidRP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highlight w:val="yellow"/>
              </w:rPr>
              <w:t>]</w:t>
            </w:r>
          </w:p>
        </w:tc>
      </w:tr>
      <w:tr w:rsidR="0024714A" w:rsidRPr="0024714A" w14:paraId="6943C52A" w14:textId="77777777" w:rsidTr="00BE500F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5D2F3" w14:textId="69AD676A" w:rsidR="007A373A" w:rsidRDefault="004E1763" w:rsidP="00E146F8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</w:t>
            </w:r>
            <w:r w:rsidR="007A373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.2</w:t>
            </w:r>
            <w:r w:rsid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 w:rsidR="007A373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Bekijk de video’s per thema, voor een snelle opfrisser:</w:t>
            </w:r>
          </w:p>
          <w:p w14:paraId="1BC5A944" w14:textId="543CDCA1" w:rsidR="007A373A" w:rsidRPr="007A373A" w:rsidRDefault="007A373A" w:rsidP="00E146F8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7A373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 xml:space="preserve">- </w:t>
            </w:r>
            <w:r w:rsidR="00B33F44" w:rsidRP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highlight w:val="yellow"/>
              </w:rPr>
              <w:t>[link]</w:t>
            </w:r>
          </w:p>
          <w:p w14:paraId="3BB75F40" w14:textId="3DE8F085" w:rsidR="007A373A" w:rsidRPr="007A373A" w:rsidRDefault="007A373A" w:rsidP="00E146F8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7A373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 xml:space="preserve">- </w:t>
            </w:r>
            <w:r w:rsidR="00B33F44" w:rsidRP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highlight w:val="yellow"/>
              </w:rPr>
              <w:t>[link]</w:t>
            </w:r>
          </w:p>
          <w:p w14:paraId="489AC2DF" w14:textId="75D1A9F4" w:rsidR="007A373A" w:rsidRPr="007A373A" w:rsidRDefault="007A373A" w:rsidP="00E146F8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7A373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-</w:t>
            </w:r>
            <w:r w:rsid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="00B33F44" w:rsidRP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highlight w:val="yellow"/>
              </w:rPr>
              <w:t>[link]</w:t>
            </w:r>
          </w:p>
          <w:p w14:paraId="17C6E306" w14:textId="3A168F76" w:rsidR="0024714A" w:rsidRPr="007A373A" w:rsidRDefault="007A373A" w:rsidP="00E146F8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7A373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-</w:t>
            </w:r>
            <w:r w:rsid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="00B33F44" w:rsidRP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highlight w:val="yellow"/>
              </w:rPr>
              <w:t>[link]</w:t>
            </w:r>
          </w:p>
          <w:p w14:paraId="1C6852F8" w14:textId="59A844AD" w:rsidR="007A373A" w:rsidRPr="0024714A" w:rsidRDefault="007A373A" w:rsidP="00E146F8">
            <w:pPr>
              <w:spacing w:line="274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24714A" w:rsidRPr="0024714A" w14:paraId="753D4B51" w14:textId="77777777" w:rsidTr="00BE5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FCAA0" w14:textId="7710F612" w:rsidR="0024714A" w:rsidRPr="0024714A" w:rsidRDefault="004E1763" w:rsidP="00E146F8">
            <w:pPr>
              <w:spacing w:line="274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</w:t>
            </w:r>
            <w:r w:rsidR="007A373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.3 Zit je het </w:t>
            </w:r>
            <w:r w:rsidR="001023A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startgesprek met de ketenpartners</w:t>
            </w:r>
            <w:r w:rsidR="007A373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voor? </w:t>
            </w:r>
            <w:r w:rsidR="00BE500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  <w:r w:rsidR="007A373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Hier lees je alle aandachtspunten op een rijtje:</w:t>
            </w:r>
            <w:r w:rsidR="0024714A" w:rsidRPr="00247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  <w:r w:rsidR="00B33F44" w:rsidRP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highlight w:val="yellow"/>
              </w:rPr>
              <w:t>[link]</w:t>
            </w:r>
          </w:p>
        </w:tc>
      </w:tr>
      <w:tr w:rsidR="00B33F44" w:rsidRPr="0024714A" w14:paraId="54960EEE" w14:textId="77777777" w:rsidTr="00BE500F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44CDF" w14:textId="7D555493" w:rsidR="00B33F44" w:rsidRPr="00B33F44" w:rsidRDefault="004E1763" w:rsidP="00E146F8">
            <w:pPr>
              <w:spacing w:line="274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</w:t>
            </w:r>
            <w:r w:rsidR="00B33F44" w:rsidRPr="00B33F4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.4 Bekijk een voorbeeld van hoe je dit samenwerkplan handig kunt gebruiken</w:t>
            </w:r>
            <w:r w:rsidR="00B33F4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:</w:t>
            </w:r>
            <w:r w:rsidR="00B33F4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  <w:r w:rsidR="00B33F44" w:rsidRPr="00B33F44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highlight w:val="yellow"/>
              </w:rPr>
              <w:t>[link]</w:t>
            </w:r>
          </w:p>
        </w:tc>
      </w:tr>
    </w:tbl>
    <w:p w14:paraId="01E36049" w14:textId="7AE26F4A" w:rsidR="004362A2" w:rsidRPr="0024714A" w:rsidRDefault="004362A2" w:rsidP="00B33F44">
      <w:pPr>
        <w:rPr>
          <w:rFonts w:ascii="Lato" w:hAnsi="Lato"/>
          <w:b/>
          <w:bCs/>
          <w:sz w:val="21"/>
          <w:szCs w:val="21"/>
        </w:rPr>
      </w:pPr>
    </w:p>
    <w:sectPr w:rsidR="004362A2" w:rsidRPr="0024714A" w:rsidSect="007A373A">
      <w:headerReference w:type="default" r:id="rId11"/>
      <w:footerReference w:type="even" r:id="rId12"/>
      <w:footerReference w:type="default" r:id="rId13"/>
      <w:pgSz w:w="11900" w:h="16840"/>
      <w:pgMar w:top="15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5E551" w14:textId="77777777" w:rsidR="00541854" w:rsidRDefault="00541854" w:rsidP="004977E5">
      <w:r>
        <w:separator/>
      </w:r>
    </w:p>
  </w:endnote>
  <w:endnote w:type="continuationSeparator" w:id="0">
    <w:p w14:paraId="11FAB861" w14:textId="77777777" w:rsidR="00541854" w:rsidRDefault="00541854" w:rsidP="004977E5">
      <w:r>
        <w:continuationSeparator/>
      </w:r>
    </w:p>
  </w:endnote>
  <w:endnote w:type="continuationNotice" w:id="1">
    <w:p w14:paraId="7E9642ED" w14:textId="77777777" w:rsidR="00541854" w:rsidRDefault="005418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ato">
    <w:altName w:val="Lato"/>
    <w:panose1 w:val="020F0502020204030203"/>
    <w:charset w:val="4D"/>
    <w:family w:val="swiss"/>
    <w:pitch w:val="variable"/>
    <w:sig w:usb0="E10002FF" w:usb1="5000E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860121945"/>
      <w:docPartObj>
        <w:docPartGallery w:val="Page Numbers (Bottom of Page)"/>
        <w:docPartUnique/>
      </w:docPartObj>
    </w:sdtPr>
    <w:sdtContent>
      <w:p w14:paraId="7CA8CBE4" w14:textId="36AF4C00" w:rsidR="00BE500F" w:rsidRDefault="00BE500F" w:rsidP="006C0AD8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4B2F9D0D" w14:textId="77777777" w:rsidR="00BE500F" w:rsidRDefault="00BE500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74964938"/>
      <w:docPartObj>
        <w:docPartGallery w:val="Page Numbers (Bottom of Page)"/>
        <w:docPartUnique/>
      </w:docPartObj>
    </w:sdtPr>
    <w:sdtContent>
      <w:p w14:paraId="706D4E59" w14:textId="1EC83DAD" w:rsidR="00BE500F" w:rsidRDefault="00BE500F" w:rsidP="006C0AD8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359EC19C" w14:textId="77777777" w:rsidR="004977E5" w:rsidRDefault="004977E5">
    <w:pPr>
      <w:pStyle w:val="Voettekst"/>
    </w:pPr>
    <w:r>
      <w:rPr>
        <w:noProof/>
      </w:rPr>
      <w:drawing>
        <wp:anchor distT="0" distB="0" distL="114300" distR="114300" simplePos="0" relativeHeight="251658240" behindDoc="1" locked="0" layoutInCell="1" allowOverlap="0" wp14:anchorId="746436AE" wp14:editId="0659886D">
          <wp:simplePos x="0" y="0"/>
          <wp:positionH relativeFrom="column">
            <wp:posOffset>5741670</wp:posOffset>
          </wp:positionH>
          <wp:positionV relativeFrom="paragraph">
            <wp:posOffset>-342900</wp:posOffset>
          </wp:positionV>
          <wp:extent cx="711200" cy="855980"/>
          <wp:effectExtent l="0" t="0" r="0" b="0"/>
          <wp:wrapTight wrapText="left">
            <wp:wrapPolygon edited="0">
              <wp:start x="5014" y="0"/>
              <wp:lineTo x="1157" y="2564"/>
              <wp:lineTo x="1157" y="3846"/>
              <wp:lineTo x="3857" y="5769"/>
              <wp:lineTo x="3857" y="12499"/>
              <wp:lineTo x="4629" y="16985"/>
              <wp:lineTo x="7329" y="18908"/>
              <wp:lineTo x="8486" y="19549"/>
              <wp:lineTo x="10414" y="19549"/>
              <wp:lineTo x="15043" y="18908"/>
              <wp:lineTo x="17743" y="17626"/>
              <wp:lineTo x="17357" y="16024"/>
              <wp:lineTo x="19671" y="14742"/>
              <wp:lineTo x="20443" y="12499"/>
              <wp:lineTo x="18129" y="5448"/>
              <wp:lineTo x="8486" y="0"/>
              <wp:lineTo x="5014" y="0"/>
            </wp:wrapPolygon>
          </wp:wrapTight>
          <wp:docPr id="2" name="Afbeelding 2" descr="Afbeelding met vrouw, tennis, meisj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llage 3 kinderen_tota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0" cy="855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DFF0B" w14:textId="77777777" w:rsidR="00541854" w:rsidRDefault="00541854" w:rsidP="004977E5">
      <w:r>
        <w:separator/>
      </w:r>
    </w:p>
  </w:footnote>
  <w:footnote w:type="continuationSeparator" w:id="0">
    <w:p w14:paraId="3DED036C" w14:textId="77777777" w:rsidR="00541854" w:rsidRDefault="00541854" w:rsidP="004977E5">
      <w:r>
        <w:continuationSeparator/>
      </w:r>
    </w:p>
  </w:footnote>
  <w:footnote w:type="continuationNotice" w:id="1">
    <w:p w14:paraId="17C8128A" w14:textId="77777777" w:rsidR="00541854" w:rsidRDefault="00541854"/>
  </w:footnote>
  <w:footnote w:id="2">
    <w:p w14:paraId="44A9345B" w14:textId="11BF20B1" w:rsidR="00D334CF" w:rsidRDefault="005A0A42">
      <w:pPr>
        <w:pStyle w:val="Voetnoottekst"/>
      </w:pPr>
      <w:r>
        <w:rPr>
          <w:rStyle w:val="Voetnootmarkering"/>
        </w:rPr>
        <w:t>1</w:t>
      </w:r>
      <w:r w:rsidR="00D334CF">
        <w:t xml:space="preserve"> </w:t>
      </w:r>
      <w:r w:rsidR="00D334CF" w:rsidRPr="00D334CF">
        <w:rPr>
          <w:rFonts w:asciiTheme="minorHAnsi" w:hAnsiTheme="minorHAnsi"/>
          <w:sz w:val="16"/>
          <w:szCs w:val="16"/>
        </w:rPr>
        <w:t>Benaming in gemeente Rijswijk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E2FF4" w14:textId="038A72D5" w:rsidR="00A06FEA" w:rsidRPr="00B331FF" w:rsidRDefault="00B331FF" w:rsidP="00A06FEA">
    <w:pPr>
      <w:rPr>
        <w:rFonts w:asciiTheme="minorHAnsi" w:hAnsiTheme="minorHAnsi" w:cstheme="minorHAnsi"/>
        <w:i/>
        <w:iCs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 xml:space="preserve">Startgesprek met de ketenpartners - </w:t>
    </w:r>
    <w:r>
      <w:rPr>
        <w:rFonts w:asciiTheme="minorHAnsi" w:hAnsiTheme="minorHAnsi" w:cstheme="minorHAnsi"/>
        <w:i/>
        <w:iCs/>
        <w:sz w:val="20"/>
        <w:szCs w:val="20"/>
      </w:rPr>
      <w:t>Samenwerkplan Jeugdhulp Primair onderwijs en/of VE-locatie(s)</w:t>
    </w:r>
  </w:p>
  <w:p w14:paraId="20A95F27" w14:textId="63DE81DA" w:rsidR="002F589D" w:rsidRPr="00AE02BA" w:rsidRDefault="00A06FEA" w:rsidP="00A06FEA">
    <w:pPr>
      <w:rPr>
        <w:rFonts w:asciiTheme="minorHAnsi" w:hAnsiTheme="minorHAnsi" w:cstheme="minorHAnsi"/>
        <w:sz w:val="20"/>
        <w:szCs w:val="20"/>
      </w:rPr>
    </w:pPr>
    <w:r w:rsidRPr="003B429B">
      <w:rPr>
        <w:rFonts w:asciiTheme="minorHAnsi" w:hAnsiTheme="minorHAnsi" w:cstheme="minorHAnsi"/>
        <w:sz w:val="20"/>
        <w:szCs w:val="20"/>
      </w:rPr>
      <w:t>Startgesprek [</w:t>
    </w:r>
    <w:r w:rsidRPr="003B429B">
      <w:rPr>
        <w:rFonts w:asciiTheme="minorHAnsi" w:hAnsiTheme="minorHAnsi" w:cstheme="minorHAnsi"/>
        <w:sz w:val="20"/>
        <w:szCs w:val="20"/>
        <w:highlight w:val="yellow"/>
      </w:rPr>
      <w:t>datum</w:t>
    </w:r>
    <w:r w:rsidRPr="003B429B">
      <w:rPr>
        <w:rFonts w:asciiTheme="minorHAnsi" w:hAnsiTheme="minorHAnsi" w:cstheme="minorHAnsi"/>
        <w:sz w:val="20"/>
        <w:szCs w:val="20"/>
      </w:rPr>
      <w:t xml:space="preserve">] schooljaar </w:t>
    </w:r>
    <w:r w:rsidR="002F589D" w:rsidRPr="00AE02BA">
      <w:rPr>
        <w:rFonts w:asciiTheme="minorHAnsi" w:hAnsiTheme="minorHAnsi" w:cstheme="minorHAnsi"/>
        <w:sz w:val="20"/>
        <w:szCs w:val="20"/>
      </w:rPr>
      <w:t>2023 - 2024</w:t>
    </w:r>
  </w:p>
  <w:p w14:paraId="1447900B" w14:textId="67524356" w:rsidR="00E44150" w:rsidRPr="00A06FEA" w:rsidRDefault="00E44150" w:rsidP="00A06FE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85106"/>
    <w:multiLevelType w:val="hybridMultilevel"/>
    <w:tmpl w:val="CCDCD3E6"/>
    <w:lvl w:ilvl="0" w:tplc="CB924B9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E1843158" w:tentative="1">
      <w:start w:val="1"/>
      <w:numFmt w:val="lowerLetter"/>
      <w:lvlText w:val="%2."/>
      <w:lvlJc w:val="left"/>
      <w:pPr>
        <w:ind w:left="1080" w:hanging="360"/>
      </w:pPr>
    </w:lvl>
    <w:lvl w:ilvl="2" w:tplc="4BA6A346" w:tentative="1">
      <w:start w:val="1"/>
      <w:numFmt w:val="lowerRoman"/>
      <w:lvlText w:val="%3."/>
      <w:lvlJc w:val="right"/>
      <w:pPr>
        <w:ind w:left="1800" w:hanging="180"/>
      </w:pPr>
    </w:lvl>
    <w:lvl w:ilvl="3" w:tplc="67908FEC" w:tentative="1">
      <w:start w:val="1"/>
      <w:numFmt w:val="decimal"/>
      <w:lvlText w:val="%4."/>
      <w:lvlJc w:val="left"/>
      <w:pPr>
        <w:ind w:left="2520" w:hanging="360"/>
      </w:pPr>
    </w:lvl>
    <w:lvl w:ilvl="4" w:tplc="E68E52F2" w:tentative="1">
      <w:start w:val="1"/>
      <w:numFmt w:val="lowerLetter"/>
      <w:lvlText w:val="%5."/>
      <w:lvlJc w:val="left"/>
      <w:pPr>
        <w:ind w:left="3240" w:hanging="360"/>
      </w:pPr>
    </w:lvl>
    <w:lvl w:ilvl="5" w:tplc="600899E2" w:tentative="1">
      <w:start w:val="1"/>
      <w:numFmt w:val="lowerRoman"/>
      <w:lvlText w:val="%6."/>
      <w:lvlJc w:val="right"/>
      <w:pPr>
        <w:ind w:left="3960" w:hanging="180"/>
      </w:pPr>
    </w:lvl>
    <w:lvl w:ilvl="6" w:tplc="12A222C6" w:tentative="1">
      <w:start w:val="1"/>
      <w:numFmt w:val="decimal"/>
      <w:lvlText w:val="%7."/>
      <w:lvlJc w:val="left"/>
      <w:pPr>
        <w:ind w:left="4680" w:hanging="360"/>
      </w:pPr>
    </w:lvl>
    <w:lvl w:ilvl="7" w:tplc="5D087CE4" w:tentative="1">
      <w:start w:val="1"/>
      <w:numFmt w:val="lowerLetter"/>
      <w:lvlText w:val="%8."/>
      <w:lvlJc w:val="left"/>
      <w:pPr>
        <w:ind w:left="5400" w:hanging="360"/>
      </w:pPr>
    </w:lvl>
    <w:lvl w:ilvl="8" w:tplc="AC2495D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AE3CE5"/>
    <w:multiLevelType w:val="hybridMultilevel"/>
    <w:tmpl w:val="B1407F2A"/>
    <w:lvl w:ilvl="0" w:tplc="DE8646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EEEB7A" w:tentative="1">
      <w:start w:val="1"/>
      <w:numFmt w:val="lowerLetter"/>
      <w:lvlText w:val="%2."/>
      <w:lvlJc w:val="left"/>
      <w:pPr>
        <w:ind w:left="1440" w:hanging="360"/>
      </w:pPr>
    </w:lvl>
    <w:lvl w:ilvl="2" w:tplc="5C0A8672" w:tentative="1">
      <w:start w:val="1"/>
      <w:numFmt w:val="lowerRoman"/>
      <w:lvlText w:val="%3."/>
      <w:lvlJc w:val="right"/>
      <w:pPr>
        <w:ind w:left="2160" w:hanging="180"/>
      </w:pPr>
    </w:lvl>
    <w:lvl w:ilvl="3" w:tplc="2ABA8D62" w:tentative="1">
      <w:start w:val="1"/>
      <w:numFmt w:val="decimal"/>
      <w:lvlText w:val="%4."/>
      <w:lvlJc w:val="left"/>
      <w:pPr>
        <w:ind w:left="2880" w:hanging="360"/>
      </w:pPr>
    </w:lvl>
    <w:lvl w:ilvl="4" w:tplc="6A4657AC" w:tentative="1">
      <w:start w:val="1"/>
      <w:numFmt w:val="lowerLetter"/>
      <w:lvlText w:val="%5."/>
      <w:lvlJc w:val="left"/>
      <w:pPr>
        <w:ind w:left="3600" w:hanging="360"/>
      </w:pPr>
    </w:lvl>
    <w:lvl w:ilvl="5" w:tplc="CAC21314" w:tentative="1">
      <w:start w:val="1"/>
      <w:numFmt w:val="lowerRoman"/>
      <w:lvlText w:val="%6."/>
      <w:lvlJc w:val="right"/>
      <w:pPr>
        <w:ind w:left="4320" w:hanging="180"/>
      </w:pPr>
    </w:lvl>
    <w:lvl w:ilvl="6" w:tplc="25662968" w:tentative="1">
      <w:start w:val="1"/>
      <w:numFmt w:val="decimal"/>
      <w:lvlText w:val="%7."/>
      <w:lvlJc w:val="left"/>
      <w:pPr>
        <w:ind w:left="5040" w:hanging="360"/>
      </w:pPr>
    </w:lvl>
    <w:lvl w:ilvl="7" w:tplc="F9B434CA" w:tentative="1">
      <w:start w:val="1"/>
      <w:numFmt w:val="lowerLetter"/>
      <w:lvlText w:val="%8."/>
      <w:lvlJc w:val="left"/>
      <w:pPr>
        <w:ind w:left="5760" w:hanging="360"/>
      </w:pPr>
    </w:lvl>
    <w:lvl w:ilvl="8" w:tplc="AB6279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23862"/>
    <w:multiLevelType w:val="hybridMultilevel"/>
    <w:tmpl w:val="F99689C2"/>
    <w:lvl w:ilvl="0" w:tplc="D74060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6B42B30" w:tentative="1">
      <w:start w:val="1"/>
      <w:numFmt w:val="lowerLetter"/>
      <w:lvlText w:val="%2."/>
      <w:lvlJc w:val="left"/>
      <w:pPr>
        <w:ind w:left="1440" w:hanging="360"/>
      </w:pPr>
    </w:lvl>
    <w:lvl w:ilvl="2" w:tplc="18C6CA34" w:tentative="1">
      <w:start w:val="1"/>
      <w:numFmt w:val="lowerRoman"/>
      <w:lvlText w:val="%3."/>
      <w:lvlJc w:val="right"/>
      <w:pPr>
        <w:ind w:left="2160" w:hanging="180"/>
      </w:pPr>
    </w:lvl>
    <w:lvl w:ilvl="3" w:tplc="B4022E0A" w:tentative="1">
      <w:start w:val="1"/>
      <w:numFmt w:val="decimal"/>
      <w:lvlText w:val="%4."/>
      <w:lvlJc w:val="left"/>
      <w:pPr>
        <w:ind w:left="2880" w:hanging="360"/>
      </w:pPr>
    </w:lvl>
    <w:lvl w:ilvl="4" w:tplc="7A4415E8" w:tentative="1">
      <w:start w:val="1"/>
      <w:numFmt w:val="lowerLetter"/>
      <w:lvlText w:val="%5."/>
      <w:lvlJc w:val="left"/>
      <w:pPr>
        <w:ind w:left="3600" w:hanging="360"/>
      </w:pPr>
    </w:lvl>
    <w:lvl w:ilvl="5" w:tplc="CE90E57A" w:tentative="1">
      <w:start w:val="1"/>
      <w:numFmt w:val="lowerRoman"/>
      <w:lvlText w:val="%6."/>
      <w:lvlJc w:val="right"/>
      <w:pPr>
        <w:ind w:left="4320" w:hanging="180"/>
      </w:pPr>
    </w:lvl>
    <w:lvl w:ilvl="6" w:tplc="1438FECC" w:tentative="1">
      <w:start w:val="1"/>
      <w:numFmt w:val="decimal"/>
      <w:lvlText w:val="%7."/>
      <w:lvlJc w:val="left"/>
      <w:pPr>
        <w:ind w:left="5040" w:hanging="360"/>
      </w:pPr>
    </w:lvl>
    <w:lvl w:ilvl="7" w:tplc="621E9268" w:tentative="1">
      <w:start w:val="1"/>
      <w:numFmt w:val="lowerLetter"/>
      <w:lvlText w:val="%8."/>
      <w:lvlJc w:val="left"/>
      <w:pPr>
        <w:ind w:left="5760" w:hanging="360"/>
      </w:pPr>
    </w:lvl>
    <w:lvl w:ilvl="8" w:tplc="2514EE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2637F"/>
    <w:multiLevelType w:val="hybridMultilevel"/>
    <w:tmpl w:val="A9128DB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DE1B00"/>
    <w:multiLevelType w:val="hybridMultilevel"/>
    <w:tmpl w:val="C1CC49A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804BF"/>
    <w:multiLevelType w:val="hybridMultilevel"/>
    <w:tmpl w:val="C1CC49AC"/>
    <w:lvl w:ilvl="0" w:tplc="5EEA916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66425BC2" w:tentative="1">
      <w:start w:val="1"/>
      <w:numFmt w:val="lowerLetter"/>
      <w:lvlText w:val="%2."/>
      <w:lvlJc w:val="left"/>
      <w:pPr>
        <w:ind w:left="1440" w:hanging="360"/>
      </w:pPr>
    </w:lvl>
    <w:lvl w:ilvl="2" w:tplc="BBF650C4" w:tentative="1">
      <w:start w:val="1"/>
      <w:numFmt w:val="lowerRoman"/>
      <w:lvlText w:val="%3."/>
      <w:lvlJc w:val="right"/>
      <w:pPr>
        <w:ind w:left="2160" w:hanging="180"/>
      </w:pPr>
    </w:lvl>
    <w:lvl w:ilvl="3" w:tplc="E1BA2F00" w:tentative="1">
      <w:start w:val="1"/>
      <w:numFmt w:val="decimal"/>
      <w:lvlText w:val="%4."/>
      <w:lvlJc w:val="left"/>
      <w:pPr>
        <w:ind w:left="2880" w:hanging="360"/>
      </w:pPr>
    </w:lvl>
    <w:lvl w:ilvl="4" w:tplc="7DE2DC34" w:tentative="1">
      <w:start w:val="1"/>
      <w:numFmt w:val="lowerLetter"/>
      <w:lvlText w:val="%5."/>
      <w:lvlJc w:val="left"/>
      <w:pPr>
        <w:ind w:left="3600" w:hanging="360"/>
      </w:pPr>
    </w:lvl>
    <w:lvl w:ilvl="5" w:tplc="4552C294" w:tentative="1">
      <w:start w:val="1"/>
      <w:numFmt w:val="lowerRoman"/>
      <w:lvlText w:val="%6."/>
      <w:lvlJc w:val="right"/>
      <w:pPr>
        <w:ind w:left="4320" w:hanging="180"/>
      </w:pPr>
    </w:lvl>
    <w:lvl w:ilvl="6" w:tplc="5BDA4C3E" w:tentative="1">
      <w:start w:val="1"/>
      <w:numFmt w:val="decimal"/>
      <w:lvlText w:val="%7."/>
      <w:lvlJc w:val="left"/>
      <w:pPr>
        <w:ind w:left="5040" w:hanging="360"/>
      </w:pPr>
    </w:lvl>
    <w:lvl w:ilvl="7" w:tplc="4470FDD6" w:tentative="1">
      <w:start w:val="1"/>
      <w:numFmt w:val="lowerLetter"/>
      <w:lvlText w:val="%8."/>
      <w:lvlJc w:val="left"/>
      <w:pPr>
        <w:ind w:left="5760" w:hanging="360"/>
      </w:pPr>
    </w:lvl>
    <w:lvl w:ilvl="8" w:tplc="9A821C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0841D3"/>
    <w:multiLevelType w:val="hybridMultilevel"/>
    <w:tmpl w:val="02EA4770"/>
    <w:lvl w:ilvl="0" w:tplc="1E12162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EDA6AE48" w:tentative="1">
      <w:start w:val="1"/>
      <w:numFmt w:val="lowerLetter"/>
      <w:lvlText w:val="%2."/>
      <w:lvlJc w:val="left"/>
      <w:pPr>
        <w:ind w:left="1440" w:hanging="360"/>
      </w:pPr>
    </w:lvl>
    <w:lvl w:ilvl="2" w:tplc="82940F94" w:tentative="1">
      <w:start w:val="1"/>
      <w:numFmt w:val="lowerRoman"/>
      <w:lvlText w:val="%3."/>
      <w:lvlJc w:val="right"/>
      <w:pPr>
        <w:ind w:left="2160" w:hanging="180"/>
      </w:pPr>
    </w:lvl>
    <w:lvl w:ilvl="3" w:tplc="27ECFC68" w:tentative="1">
      <w:start w:val="1"/>
      <w:numFmt w:val="decimal"/>
      <w:lvlText w:val="%4."/>
      <w:lvlJc w:val="left"/>
      <w:pPr>
        <w:ind w:left="2880" w:hanging="360"/>
      </w:pPr>
    </w:lvl>
    <w:lvl w:ilvl="4" w:tplc="A69E765A" w:tentative="1">
      <w:start w:val="1"/>
      <w:numFmt w:val="lowerLetter"/>
      <w:lvlText w:val="%5."/>
      <w:lvlJc w:val="left"/>
      <w:pPr>
        <w:ind w:left="3600" w:hanging="360"/>
      </w:pPr>
    </w:lvl>
    <w:lvl w:ilvl="5" w:tplc="EF6A6190" w:tentative="1">
      <w:start w:val="1"/>
      <w:numFmt w:val="lowerRoman"/>
      <w:lvlText w:val="%6."/>
      <w:lvlJc w:val="right"/>
      <w:pPr>
        <w:ind w:left="4320" w:hanging="180"/>
      </w:pPr>
    </w:lvl>
    <w:lvl w:ilvl="6" w:tplc="6B88D8FA" w:tentative="1">
      <w:start w:val="1"/>
      <w:numFmt w:val="decimal"/>
      <w:lvlText w:val="%7."/>
      <w:lvlJc w:val="left"/>
      <w:pPr>
        <w:ind w:left="5040" w:hanging="360"/>
      </w:pPr>
    </w:lvl>
    <w:lvl w:ilvl="7" w:tplc="862CD0DC" w:tentative="1">
      <w:start w:val="1"/>
      <w:numFmt w:val="lowerLetter"/>
      <w:lvlText w:val="%8."/>
      <w:lvlJc w:val="left"/>
      <w:pPr>
        <w:ind w:left="5760" w:hanging="360"/>
      </w:pPr>
    </w:lvl>
    <w:lvl w:ilvl="8" w:tplc="4588D1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B16E4F"/>
    <w:multiLevelType w:val="hybridMultilevel"/>
    <w:tmpl w:val="5A38A9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F60C23"/>
    <w:multiLevelType w:val="hybridMultilevel"/>
    <w:tmpl w:val="2766C3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A5267"/>
    <w:multiLevelType w:val="hybridMultilevel"/>
    <w:tmpl w:val="C1CC49A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AB29D0"/>
    <w:multiLevelType w:val="hybridMultilevel"/>
    <w:tmpl w:val="AFDAD5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6930F9"/>
    <w:multiLevelType w:val="hybridMultilevel"/>
    <w:tmpl w:val="2766C3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121A6"/>
    <w:multiLevelType w:val="hybridMultilevel"/>
    <w:tmpl w:val="E594EE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0E336B"/>
    <w:multiLevelType w:val="hybridMultilevel"/>
    <w:tmpl w:val="2766C3C0"/>
    <w:lvl w:ilvl="0" w:tplc="E10E79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B8A88FEE" w:tentative="1">
      <w:start w:val="1"/>
      <w:numFmt w:val="lowerLetter"/>
      <w:lvlText w:val="%2."/>
      <w:lvlJc w:val="left"/>
      <w:pPr>
        <w:ind w:left="1440" w:hanging="360"/>
      </w:pPr>
    </w:lvl>
    <w:lvl w:ilvl="2" w:tplc="328A3FF4" w:tentative="1">
      <w:start w:val="1"/>
      <w:numFmt w:val="lowerRoman"/>
      <w:lvlText w:val="%3."/>
      <w:lvlJc w:val="right"/>
      <w:pPr>
        <w:ind w:left="2160" w:hanging="180"/>
      </w:pPr>
    </w:lvl>
    <w:lvl w:ilvl="3" w:tplc="E89685BE" w:tentative="1">
      <w:start w:val="1"/>
      <w:numFmt w:val="decimal"/>
      <w:lvlText w:val="%4."/>
      <w:lvlJc w:val="left"/>
      <w:pPr>
        <w:ind w:left="2880" w:hanging="360"/>
      </w:pPr>
    </w:lvl>
    <w:lvl w:ilvl="4" w:tplc="28E2D6D2" w:tentative="1">
      <w:start w:val="1"/>
      <w:numFmt w:val="lowerLetter"/>
      <w:lvlText w:val="%5."/>
      <w:lvlJc w:val="left"/>
      <w:pPr>
        <w:ind w:left="3600" w:hanging="360"/>
      </w:pPr>
    </w:lvl>
    <w:lvl w:ilvl="5" w:tplc="CE52C0AC" w:tentative="1">
      <w:start w:val="1"/>
      <w:numFmt w:val="lowerRoman"/>
      <w:lvlText w:val="%6."/>
      <w:lvlJc w:val="right"/>
      <w:pPr>
        <w:ind w:left="4320" w:hanging="180"/>
      </w:pPr>
    </w:lvl>
    <w:lvl w:ilvl="6" w:tplc="11B81FA8" w:tentative="1">
      <w:start w:val="1"/>
      <w:numFmt w:val="decimal"/>
      <w:lvlText w:val="%7."/>
      <w:lvlJc w:val="left"/>
      <w:pPr>
        <w:ind w:left="5040" w:hanging="360"/>
      </w:pPr>
    </w:lvl>
    <w:lvl w:ilvl="7" w:tplc="E9866374" w:tentative="1">
      <w:start w:val="1"/>
      <w:numFmt w:val="lowerLetter"/>
      <w:lvlText w:val="%8."/>
      <w:lvlJc w:val="left"/>
      <w:pPr>
        <w:ind w:left="5760" w:hanging="360"/>
      </w:pPr>
    </w:lvl>
    <w:lvl w:ilvl="8" w:tplc="C4F22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B360C8"/>
    <w:multiLevelType w:val="hybridMultilevel"/>
    <w:tmpl w:val="E594EE4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A65534"/>
    <w:multiLevelType w:val="hybridMultilevel"/>
    <w:tmpl w:val="AAE81078"/>
    <w:lvl w:ilvl="0" w:tplc="2C0E6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45488DC" w:tentative="1">
      <w:start w:val="1"/>
      <w:numFmt w:val="lowerLetter"/>
      <w:lvlText w:val="%2."/>
      <w:lvlJc w:val="left"/>
      <w:pPr>
        <w:ind w:left="1440" w:hanging="360"/>
      </w:pPr>
    </w:lvl>
    <w:lvl w:ilvl="2" w:tplc="DF348180" w:tentative="1">
      <w:start w:val="1"/>
      <w:numFmt w:val="lowerRoman"/>
      <w:lvlText w:val="%3."/>
      <w:lvlJc w:val="right"/>
      <w:pPr>
        <w:ind w:left="2160" w:hanging="180"/>
      </w:pPr>
    </w:lvl>
    <w:lvl w:ilvl="3" w:tplc="99280EF2" w:tentative="1">
      <w:start w:val="1"/>
      <w:numFmt w:val="decimal"/>
      <w:lvlText w:val="%4."/>
      <w:lvlJc w:val="left"/>
      <w:pPr>
        <w:ind w:left="2880" w:hanging="360"/>
      </w:pPr>
    </w:lvl>
    <w:lvl w:ilvl="4" w:tplc="A8E0278E" w:tentative="1">
      <w:start w:val="1"/>
      <w:numFmt w:val="lowerLetter"/>
      <w:lvlText w:val="%5."/>
      <w:lvlJc w:val="left"/>
      <w:pPr>
        <w:ind w:left="3600" w:hanging="360"/>
      </w:pPr>
    </w:lvl>
    <w:lvl w:ilvl="5" w:tplc="E3525A70" w:tentative="1">
      <w:start w:val="1"/>
      <w:numFmt w:val="lowerRoman"/>
      <w:lvlText w:val="%6."/>
      <w:lvlJc w:val="right"/>
      <w:pPr>
        <w:ind w:left="4320" w:hanging="180"/>
      </w:pPr>
    </w:lvl>
    <w:lvl w:ilvl="6" w:tplc="EC841AE8" w:tentative="1">
      <w:start w:val="1"/>
      <w:numFmt w:val="decimal"/>
      <w:lvlText w:val="%7."/>
      <w:lvlJc w:val="left"/>
      <w:pPr>
        <w:ind w:left="5040" w:hanging="360"/>
      </w:pPr>
    </w:lvl>
    <w:lvl w:ilvl="7" w:tplc="A2122B7E" w:tentative="1">
      <w:start w:val="1"/>
      <w:numFmt w:val="lowerLetter"/>
      <w:lvlText w:val="%8."/>
      <w:lvlJc w:val="left"/>
      <w:pPr>
        <w:ind w:left="5760" w:hanging="360"/>
      </w:pPr>
    </w:lvl>
    <w:lvl w:ilvl="8" w:tplc="C750E0B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6897746">
    <w:abstractNumId w:val="10"/>
  </w:num>
  <w:num w:numId="2" w16cid:durableId="1480421583">
    <w:abstractNumId w:val="0"/>
  </w:num>
  <w:num w:numId="3" w16cid:durableId="1488278529">
    <w:abstractNumId w:val="6"/>
  </w:num>
  <w:num w:numId="4" w16cid:durableId="36395070">
    <w:abstractNumId w:val="5"/>
  </w:num>
  <w:num w:numId="5" w16cid:durableId="1781799593">
    <w:abstractNumId w:val="13"/>
  </w:num>
  <w:num w:numId="6" w16cid:durableId="213978231">
    <w:abstractNumId w:val="1"/>
  </w:num>
  <w:num w:numId="7" w16cid:durableId="718751277">
    <w:abstractNumId w:val="2"/>
  </w:num>
  <w:num w:numId="8" w16cid:durableId="951743879">
    <w:abstractNumId w:val="15"/>
  </w:num>
  <w:num w:numId="9" w16cid:durableId="1430197899">
    <w:abstractNumId w:val="14"/>
  </w:num>
  <w:num w:numId="10" w16cid:durableId="541014857">
    <w:abstractNumId w:val="4"/>
  </w:num>
  <w:num w:numId="11" w16cid:durableId="164513911">
    <w:abstractNumId w:val="8"/>
  </w:num>
  <w:num w:numId="12" w16cid:durableId="1187905686">
    <w:abstractNumId w:val="9"/>
  </w:num>
  <w:num w:numId="13" w16cid:durableId="537746321">
    <w:abstractNumId w:val="11"/>
  </w:num>
  <w:num w:numId="14" w16cid:durableId="2046632481">
    <w:abstractNumId w:val="12"/>
  </w:num>
  <w:num w:numId="15" w16cid:durableId="85540641">
    <w:abstractNumId w:val="3"/>
  </w:num>
  <w:num w:numId="16" w16cid:durableId="2055542490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2A2"/>
    <w:rsid w:val="0000419B"/>
    <w:rsid w:val="00005ACD"/>
    <w:rsid w:val="0001299D"/>
    <w:rsid w:val="00016658"/>
    <w:rsid w:val="00017DFC"/>
    <w:rsid w:val="00022BF1"/>
    <w:rsid w:val="000230D7"/>
    <w:rsid w:val="000236B9"/>
    <w:rsid w:val="00023ADA"/>
    <w:rsid w:val="0002532E"/>
    <w:rsid w:val="00026DA5"/>
    <w:rsid w:val="00030264"/>
    <w:rsid w:val="000305A7"/>
    <w:rsid w:val="00030D30"/>
    <w:rsid w:val="00033402"/>
    <w:rsid w:val="00033567"/>
    <w:rsid w:val="0003361E"/>
    <w:rsid w:val="000420EA"/>
    <w:rsid w:val="000425B5"/>
    <w:rsid w:val="00042F4F"/>
    <w:rsid w:val="0004373D"/>
    <w:rsid w:val="00043DCD"/>
    <w:rsid w:val="000502C8"/>
    <w:rsid w:val="000508BD"/>
    <w:rsid w:val="00052760"/>
    <w:rsid w:val="000533C7"/>
    <w:rsid w:val="0005353B"/>
    <w:rsid w:val="0005483E"/>
    <w:rsid w:val="00056587"/>
    <w:rsid w:val="0007053D"/>
    <w:rsid w:val="00075D55"/>
    <w:rsid w:val="00077325"/>
    <w:rsid w:val="000773DE"/>
    <w:rsid w:val="00081D13"/>
    <w:rsid w:val="00085D60"/>
    <w:rsid w:val="00087C0C"/>
    <w:rsid w:val="00090EDC"/>
    <w:rsid w:val="000915A6"/>
    <w:rsid w:val="000966D4"/>
    <w:rsid w:val="000A7D07"/>
    <w:rsid w:val="000B14DA"/>
    <w:rsid w:val="000B1959"/>
    <w:rsid w:val="000B4997"/>
    <w:rsid w:val="000C1C47"/>
    <w:rsid w:val="000C2576"/>
    <w:rsid w:val="000C36FD"/>
    <w:rsid w:val="000C403C"/>
    <w:rsid w:val="000C57D2"/>
    <w:rsid w:val="000C77BE"/>
    <w:rsid w:val="000D0C2F"/>
    <w:rsid w:val="000D31C9"/>
    <w:rsid w:val="000D4121"/>
    <w:rsid w:val="000D4431"/>
    <w:rsid w:val="000D5EEB"/>
    <w:rsid w:val="000E0AE4"/>
    <w:rsid w:val="000E2275"/>
    <w:rsid w:val="000E308F"/>
    <w:rsid w:val="000E404F"/>
    <w:rsid w:val="000E6965"/>
    <w:rsid w:val="000F16B9"/>
    <w:rsid w:val="000F2011"/>
    <w:rsid w:val="000F2BB4"/>
    <w:rsid w:val="000F4B66"/>
    <w:rsid w:val="000F5BB4"/>
    <w:rsid w:val="000F5F12"/>
    <w:rsid w:val="000F63D6"/>
    <w:rsid w:val="000F6D7F"/>
    <w:rsid w:val="000F7476"/>
    <w:rsid w:val="00100236"/>
    <w:rsid w:val="001023AD"/>
    <w:rsid w:val="00102CD2"/>
    <w:rsid w:val="00110DC1"/>
    <w:rsid w:val="00111FC4"/>
    <w:rsid w:val="0011212C"/>
    <w:rsid w:val="00112689"/>
    <w:rsid w:val="00113AA3"/>
    <w:rsid w:val="00114089"/>
    <w:rsid w:val="001143CF"/>
    <w:rsid w:val="00115E90"/>
    <w:rsid w:val="00116A70"/>
    <w:rsid w:val="00116CB4"/>
    <w:rsid w:val="00116D71"/>
    <w:rsid w:val="00123A9C"/>
    <w:rsid w:val="0012565A"/>
    <w:rsid w:val="00126BD0"/>
    <w:rsid w:val="00131250"/>
    <w:rsid w:val="00134DA2"/>
    <w:rsid w:val="0014041A"/>
    <w:rsid w:val="00143122"/>
    <w:rsid w:val="00146698"/>
    <w:rsid w:val="00147B3A"/>
    <w:rsid w:val="00150E01"/>
    <w:rsid w:val="00152132"/>
    <w:rsid w:val="00152CA5"/>
    <w:rsid w:val="00155D28"/>
    <w:rsid w:val="00157A2A"/>
    <w:rsid w:val="00160CFF"/>
    <w:rsid w:val="00160D95"/>
    <w:rsid w:val="00161BE9"/>
    <w:rsid w:val="001632BD"/>
    <w:rsid w:val="00164B3D"/>
    <w:rsid w:val="00165BBE"/>
    <w:rsid w:val="001731F3"/>
    <w:rsid w:val="00174D01"/>
    <w:rsid w:val="0017605A"/>
    <w:rsid w:val="0018354D"/>
    <w:rsid w:val="00183CFA"/>
    <w:rsid w:val="00185A10"/>
    <w:rsid w:val="00185A2F"/>
    <w:rsid w:val="00186DA2"/>
    <w:rsid w:val="0018754A"/>
    <w:rsid w:val="00190270"/>
    <w:rsid w:val="00190C61"/>
    <w:rsid w:val="001918C0"/>
    <w:rsid w:val="00192B81"/>
    <w:rsid w:val="001937C6"/>
    <w:rsid w:val="001A02F5"/>
    <w:rsid w:val="001A0693"/>
    <w:rsid w:val="001A2214"/>
    <w:rsid w:val="001A3A35"/>
    <w:rsid w:val="001A3C8C"/>
    <w:rsid w:val="001A3D2B"/>
    <w:rsid w:val="001A62A4"/>
    <w:rsid w:val="001B048B"/>
    <w:rsid w:val="001C3B14"/>
    <w:rsid w:val="001C44AF"/>
    <w:rsid w:val="001C5202"/>
    <w:rsid w:val="001C5207"/>
    <w:rsid w:val="001C5DD1"/>
    <w:rsid w:val="001D012A"/>
    <w:rsid w:val="001D10FF"/>
    <w:rsid w:val="001D173B"/>
    <w:rsid w:val="001D721C"/>
    <w:rsid w:val="001D73C2"/>
    <w:rsid w:val="001E1EEE"/>
    <w:rsid w:val="001E218C"/>
    <w:rsid w:val="001E5EA1"/>
    <w:rsid w:val="001F43CC"/>
    <w:rsid w:val="001F5460"/>
    <w:rsid w:val="001F6153"/>
    <w:rsid w:val="001F67E7"/>
    <w:rsid w:val="00200B60"/>
    <w:rsid w:val="00200DE4"/>
    <w:rsid w:val="00201218"/>
    <w:rsid w:val="0020169C"/>
    <w:rsid w:val="0020266B"/>
    <w:rsid w:val="0020332B"/>
    <w:rsid w:val="0020568A"/>
    <w:rsid w:val="00206075"/>
    <w:rsid w:val="00207EA7"/>
    <w:rsid w:val="00207FD5"/>
    <w:rsid w:val="0021084E"/>
    <w:rsid w:val="00211066"/>
    <w:rsid w:val="00211B82"/>
    <w:rsid w:val="002154CA"/>
    <w:rsid w:val="00220263"/>
    <w:rsid w:val="002257AB"/>
    <w:rsid w:val="002267E0"/>
    <w:rsid w:val="002313BA"/>
    <w:rsid w:val="00231A49"/>
    <w:rsid w:val="00232147"/>
    <w:rsid w:val="00232A06"/>
    <w:rsid w:val="00233650"/>
    <w:rsid w:val="00234239"/>
    <w:rsid w:val="00234757"/>
    <w:rsid w:val="002400D0"/>
    <w:rsid w:val="0024178B"/>
    <w:rsid w:val="00241E4D"/>
    <w:rsid w:val="00242EC3"/>
    <w:rsid w:val="00246923"/>
    <w:rsid w:val="0024714A"/>
    <w:rsid w:val="002474B1"/>
    <w:rsid w:val="00250B54"/>
    <w:rsid w:val="00250D5D"/>
    <w:rsid w:val="00252D6A"/>
    <w:rsid w:val="00254807"/>
    <w:rsid w:val="00254C1C"/>
    <w:rsid w:val="002632B4"/>
    <w:rsid w:val="00263F93"/>
    <w:rsid w:val="00265672"/>
    <w:rsid w:val="00271AF5"/>
    <w:rsid w:val="00272639"/>
    <w:rsid w:val="00272EAA"/>
    <w:rsid w:val="00274E49"/>
    <w:rsid w:val="00275D33"/>
    <w:rsid w:val="00276947"/>
    <w:rsid w:val="002776FF"/>
    <w:rsid w:val="00277FAD"/>
    <w:rsid w:val="002812EC"/>
    <w:rsid w:val="00285103"/>
    <w:rsid w:val="00285A16"/>
    <w:rsid w:val="00286204"/>
    <w:rsid w:val="0028755D"/>
    <w:rsid w:val="0029026B"/>
    <w:rsid w:val="00293122"/>
    <w:rsid w:val="002965B2"/>
    <w:rsid w:val="0029666B"/>
    <w:rsid w:val="00297FD5"/>
    <w:rsid w:val="002A3631"/>
    <w:rsid w:val="002A4543"/>
    <w:rsid w:val="002A4F16"/>
    <w:rsid w:val="002A6423"/>
    <w:rsid w:val="002A69F6"/>
    <w:rsid w:val="002A6F81"/>
    <w:rsid w:val="002A793E"/>
    <w:rsid w:val="002B31EC"/>
    <w:rsid w:val="002B359A"/>
    <w:rsid w:val="002B3B72"/>
    <w:rsid w:val="002B55EE"/>
    <w:rsid w:val="002C23A6"/>
    <w:rsid w:val="002C23E6"/>
    <w:rsid w:val="002C740F"/>
    <w:rsid w:val="002D204C"/>
    <w:rsid w:val="002D386B"/>
    <w:rsid w:val="002D7EA6"/>
    <w:rsid w:val="002E4907"/>
    <w:rsid w:val="002E4E5F"/>
    <w:rsid w:val="002E57E5"/>
    <w:rsid w:val="002E6885"/>
    <w:rsid w:val="002E6BAF"/>
    <w:rsid w:val="002E717E"/>
    <w:rsid w:val="002E7D6A"/>
    <w:rsid w:val="002F101F"/>
    <w:rsid w:val="002F1036"/>
    <w:rsid w:val="002F1ACB"/>
    <w:rsid w:val="002F2372"/>
    <w:rsid w:val="002F4249"/>
    <w:rsid w:val="002F589D"/>
    <w:rsid w:val="00300422"/>
    <w:rsid w:val="00300F8B"/>
    <w:rsid w:val="003010AC"/>
    <w:rsid w:val="00303859"/>
    <w:rsid w:val="00304B84"/>
    <w:rsid w:val="0030526E"/>
    <w:rsid w:val="00305BB5"/>
    <w:rsid w:val="00307C77"/>
    <w:rsid w:val="00310A9D"/>
    <w:rsid w:val="00311C93"/>
    <w:rsid w:val="00311DC0"/>
    <w:rsid w:val="00312448"/>
    <w:rsid w:val="003166FE"/>
    <w:rsid w:val="0032135C"/>
    <w:rsid w:val="00323436"/>
    <w:rsid w:val="00323490"/>
    <w:rsid w:val="00326EBC"/>
    <w:rsid w:val="00327E9C"/>
    <w:rsid w:val="00330DB2"/>
    <w:rsid w:val="003331DA"/>
    <w:rsid w:val="00350243"/>
    <w:rsid w:val="003521E5"/>
    <w:rsid w:val="00352718"/>
    <w:rsid w:val="00353593"/>
    <w:rsid w:val="003541B6"/>
    <w:rsid w:val="00360860"/>
    <w:rsid w:val="00362330"/>
    <w:rsid w:val="003633BD"/>
    <w:rsid w:val="00363422"/>
    <w:rsid w:val="00363ACC"/>
    <w:rsid w:val="00363F9B"/>
    <w:rsid w:val="00365D2D"/>
    <w:rsid w:val="00366EC6"/>
    <w:rsid w:val="00367C13"/>
    <w:rsid w:val="00367F40"/>
    <w:rsid w:val="003719E4"/>
    <w:rsid w:val="00377C06"/>
    <w:rsid w:val="003811F4"/>
    <w:rsid w:val="0038249D"/>
    <w:rsid w:val="00382A7D"/>
    <w:rsid w:val="003906AE"/>
    <w:rsid w:val="00394A9E"/>
    <w:rsid w:val="003A1F51"/>
    <w:rsid w:val="003A29F4"/>
    <w:rsid w:val="003A4E2B"/>
    <w:rsid w:val="003A4EEF"/>
    <w:rsid w:val="003A5DBB"/>
    <w:rsid w:val="003A6E77"/>
    <w:rsid w:val="003A7074"/>
    <w:rsid w:val="003B3ED9"/>
    <w:rsid w:val="003B429B"/>
    <w:rsid w:val="003B4C07"/>
    <w:rsid w:val="003B640B"/>
    <w:rsid w:val="003B71EB"/>
    <w:rsid w:val="003C37E0"/>
    <w:rsid w:val="003C6392"/>
    <w:rsid w:val="003C6692"/>
    <w:rsid w:val="003D0675"/>
    <w:rsid w:val="003D1259"/>
    <w:rsid w:val="003D3297"/>
    <w:rsid w:val="003D36D5"/>
    <w:rsid w:val="003D3B12"/>
    <w:rsid w:val="003D3ED1"/>
    <w:rsid w:val="003D64F1"/>
    <w:rsid w:val="003E0505"/>
    <w:rsid w:val="003E056A"/>
    <w:rsid w:val="003E22A1"/>
    <w:rsid w:val="003E3CD1"/>
    <w:rsid w:val="003E6F5F"/>
    <w:rsid w:val="003E7E13"/>
    <w:rsid w:val="003F0EF9"/>
    <w:rsid w:val="003F115B"/>
    <w:rsid w:val="003F22CC"/>
    <w:rsid w:val="003F2A5E"/>
    <w:rsid w:val="003F3FE1"/>
    <w:rsid w:val="003F667B"/>
    <w:rsid w:val="00400263"/>
    <w:rsid w:val="0040032A"/>
    <w:rsid w:val="00400E60"/>
    <w:rsid w:val="00403C60"/>
    <w:rsid w:val="00404349"/>
    <w:rsid w:val="00404BD0"/>
    <w:rsid w:val="00405502"/>
    <w:rsid w:val="00407BE3"/>
    <w:rsid w:val="00410887"/>
    <w:rsid w:val="0041582A"/>
    <w:rsid w:val="00417FAF"/>
    <w:rsid w:val="00420EB5"/>
    <w:rsid w:val="0042166A"/>
    <w:rsid w:val="004225A1"/>
    <w:rsid w:val="0042275F"/>
    <w:rsid w:val="00424A04"/>
    <w:rsid w:val="0042695E"/>
    <w:rsid w:val="00426D59"/>
    <w:rsid w:val="00433FCD"/>
    <w:rsid w:val="00435D95"/>
    <w:rsid w:val="004362A2"/>
    <w:rsid w:val="00436B45"/>
    <w:rsid w:val="004405CC"/>
    <w:rsid w:val="00452BDB"/>
    <w:rsid w:val="00454005"/>
    <w:rsid w:val="004609F2"/>
    <w:rsid w:val="00461205"/>
    <w:rsid w:val="00465543"/>
    <w:rsid w:val="0046569F"/>
    <w:rsid w:val="00465EDC"/>
    <w:rsid w:val="00466012"/>
    <w:rsid w:val="00474796"/>
    <w:rsid w:val="00476530"/>
    <w:rsid w:val="00481160"/>
    <w:rsid w:val="00483156"/>
    <w:rsid w:val="004831D7"/>
    <w:rsid w:val="00483A73"/>
    <w:rsid w:val="0048455F"/>
    <w:rsid w:val="00491C5A"/>
    <w:rsid w:val="00492784"/>
    <w:rsid w:val="00492CF7"/>
    <w:rsid w:val="004941DB"/>
    <w:rsid w:val="00495265"/>
    <w:rsid w:val="0049697F"/>
    <w:rsid w:val="004977E5"/>
    <w:rsid w:val="004A17D1"/>
    <w:rsid w:val="004A1BBD"/>
    <w:rsid w:val="004A32C5"/>
    <w:rsid w:val="004A4F54"/>
    <w:rsid w:val="004B093E"/>
    <w:rsid w:val="004B18E5"/>
    <w:rsid w:val="004B536F"/>
    <w:rsid w:val="004B54A5"/>
    <w:rsid w:val="004B6716"/>
    <w:rsid w:val="004C44B6"/>
    <w:rsid w:val="004C560C"/>
    <w:rsid w:val="004C5B12"/>
    <w:rsid w:val="004C7D16"/>
    <w:rsid w:val="004D0905"/>
    <w:rsid w:val="004D37B6"/>
    <w:rsid w:val="004D4ACF"/>
    <w:rsid w:val="004D52B1"/>
    <w:rsid w:val="004E02A1"/>
    <w:rsid w:val="004E032B"/>
    <w:rsid w:val="004E10A8"/>
    <w:rsid w:val="004E1763"/>
    <w:rsid w:val="004E529C"/>
    <w:rsid w:val="004E5F29"/>
    <w:rsid w:val="004E648D"/>
    <w:rsid w:val="004E7356"/>
    <w:rsid w:val="004E797B"/>
    <w:rsid w:val="004E7CF4"/>
    <w:rsid w:val="004F1397"/>
    <w:rsid w:val="004F1E1F"/>
    <w:rsid w:val="004F2D17"/>
    <w:rsid w:val="004F3338"/>
    <w:rsid w:val="004F38E7"/>
    <w:rsid w:val="004F3932"/>
    <w:rsid w:val="004F3C2E"/>
    <w:rsid w:val="004F5D05"/>
    <w:rsid w:val="00501EC8"/>
    <w:rsid w:val="00502B56"/>
    <w:rsid w:val="00503B63"/>
    <w:rsid w:val="00504A5A"/>
    <w:rsid w:val="0050584B"/>
    <w:rsid w:val="0051123C"/>
    <w:rsid w:val="00512762"/>
    <w:rsid w:val="00512E08"/>
    <w:rsid w:val="005138C7"/>
    <w:rsid w:val="00516B5D"/>
    <w:rsid w:val="00516EF9"/>
    <w:rsid w:val="00526540"/>
    <w:rsid w:val="0052669B"/>
    <w:rsid w:val="00527F96"/>
    <w:rsid w:val="00530C76"/>
    <w:rsid w:val="00530DC7"/>
    <w:rsid w:val="0053479D"/>
    <w:rsid w:val="00535CE0"/>
    <w:rsid w:val="00535FB9"/>
    <w:rsid w:val="005406C0"/>
    <w:rsid w:val="005411AC"/>
    <w:rsid w:val="00541854"/>
    <w:rsid w:val="005503A5"/>
    <w:rsid w:val="0055047C"/>
    <w:rsid w:val="00550656"/>
    <w:rsid w:val="005507DA"/>
    <w:rsid w:val="005565D0"/>
    <w:rsid w:val="005570A5"/>
    <w:rsid w:val="00561327"/>
    <w:rsid w:val="00562CDA"/>
    <w:rsid w:val="00564537"/>
    <w:rsid w:val="00564A22"/>
    <w:rsid w:val="00564B80"/>
    <w:rsid w:val="0056582F"/>
    <w:rsid w:val="00565E7D"/>
    <w:rsid w:val="00566DFD"/>
    <w:rsid w:val="00571A00"/>
    <w:rsid w:val="00572300"/>
    <w:rsid w:val="0057626F"/>
    <w:rsid w:val="00576A7F"/>
    <w:rsid w:val="00580BDA"/>
    <w:rsid w:val="00580FD2"/>
    <w:rsid w:val="005812FC"/>
    <w:rsid w:val="00585816"/>
    <w:rsid w:val="005864BB"/>
    <w:rsid w:val="005877E4"/>
    <w:rsid w:val="00587A69"/>
    <w:rsid w:val="00587E05"/>
    <w:rsid w:val="005900D5"/>
    <w:rsid w:val="00592F17"/>
    <w:rsid w:val="00593879"/>
    <w:rsid w:val="00597901"/>
    <w:rsid w:val="005A0A42"/>
    <w:rsid w:val="005A355A"/>
    <w:rsid w:val="005A75F5"/>
    <w:rsid w:val="005A7F2D"/>
    <w:rsid w:val="005B216C"/>
    <w:rsid w:val="005B3F40"/>
    <w:rsid w:val="005B425D"/>
    <w:rsid w:val="005B52A5"/>
    <w:rsid w:val="005B5C4F"/>
    <w:rsid w:val="005B7384"/>
    <w:rsid w:val="005B7741"/>
    <w:rsid w:val="005B7983"/>
    <w:rsid w:val="005C3A78"/>
    <w:rsid w:val="005C4514"/>
    <w:rsid w:val="005C7A0E"/>
    <w:rsid w:val="005D165F"/>
    <w:rsid w:val="005D1701"/>
    <w:rsid w:val="005D1B5C"/>
    <w:rsid w:val="005D582F"/>
    <w:rsid w:val="005D6347"/>
    <w:rsid w:val="005D6B69"/>
    <w:rsid w:val="005D6BB0"/>
    <w:rsid w:val="005D77A7"/>
    <w:rsid w:val="005E4974"/>
    <w:rsid w:val="005E4989"/>
    <w:rsid w:val="005E50A0"/>
    <w:rsid w:val="005F0036"/>
    <w:rsid w:val="005F79BE"/>
    <w:rsid w:val="00600FB3"/>
    <w:rsid w:val="0060263A"/>
    <w:rsid w:val="00606A11"/>
    <w:rsid w:val="00606FFB"/>
    <w:rsid w:val="00607240"/>
    <w:rsid w:val="00607EA9"/>
    <w:rsid w:val="0061408F"/>
    <w:rsid w:val="00614D4E"/>
    <w:rsid w:val="00616C8A"/>
    <w:rsid w:val="006245A7"/>
    <w:rsid w:val="0062495B"/>
    <w:rsid w:val="0062732B"/>
    <w:rsid w:val="00630422"/>
    <w:rsid w:val="006309F0"/>
    <w:rsid w:val="00630E73"/>
    <w:rsid w:val="00631057"/>
    <w:rsid w:val="00632780"/>
    <w:rsid w:val="0063527B"/>
    <w:rsid w:val="00636BFC"/>
    <w:rsid w:val="00640E2B"/>
    <w:rsid w:val="006430CD"/>
    <w:rsid w:val="00643836"/>
    <w:rsid w:val="00644E1C"/>
    <w:rsid w:val="00645A85"/>
    <w:rsid w:val="006477ED"/>
    <w:rsid w:val="00651AA5"/>
    <w:rsid w:val="0065340F"/>
    <w:rsid w:val="00653E92"/>
    <w:rsid w:val="006625CB"/>
    <w:rsid w:val="0066438F"/>
    <w:rsid w:val="00664DD1"/>
    <w:rsid w:val="0066619D"/>
    <w:rsid w:val="006661E4"/>
    <w:rsid w:val="006671B6"/>
    <w:rsid w:val="006675E6"/>
    <w:rsid w:val="00667E67"/>
    <w:rsid w:val="00670B84"/>
    <w:rsid w:val="00673F73"/>
    <w:rsid w:val="00676610"/>
    <w:rsid w:val="00676E23"/>
    <w:rsid w:val="006801AE"/>
    <w:rsid w:val="00680965"/>
    <w:rsid w:val="00681FAC"/>
    <w:rsid w:val="00685CAE"/>
    <w:rsid w:val="006861AF"/>
    <w:rsid w:val="00687B43"/>
    <w:rsid w:val="00687ED4"/>
    <w:rsid w:val="006920DA"/>
    <w:rsid w:val="0069297F"/>
    <w:rsid w:val="00693957"/>
    <w:rsid w:val="00693A98"/>
    <w:rsid w:val="00693CB5"/>
    <w:rsid w:val="006971D6"/>
    <w:rsid w:val="006A1305"/>
    <w:rsid w:val="006A22C0"/>
    <w:rsid w:val="006A2DEE"/>
    <w:rsid w:val="006A6DFF"/>
    <w:rsid w:val="006B0ABB"/>
    <w:rsid w:val="006B1B38"/>
    <w:rsid w:val="006B2E78"/>
    <w:rsid w:val="006B599E"/>
    <w:rsid w:val="006C188D"/>
    <w:rsid w:val="006C1997"/>
    <w:rsid w:val="006C1FED"/>
    <w:rsid w:val="006C3C4D"/>
    <w:rsid w:val="006C629F"/>
    <w:rsid w:val="006C7B30"/>
    <w:rsid w:val="006D0D83"/>
    <w:rsid w:val="006D4BE7"/>
    <w:rsid w:val="006D4FEA"/>
    <w:rsid w:val="006D5C5B"/>
    <w:rsid w:val="006D6370"/>
    <w:rsid w:val="006E4A48"/>
    <w:rsid w:val="006E7B3A"/>
    <w:rsid w:val="006F10CA"/>
    <w:rsid w:val="006F6989"/>
    <w:rsid w:val="006F7DC9"/>
    <w:rsid w:val="0070112A"/>
    <w:rsid w:val="00702B9F"/>
    <w:rsid w:val="00702EC4"/>
    <w:rsid w:val="007112FD"/>
    <w:rsid w:val="0071232A"/>
    <w:rsid w:val="00714880"/>
    <w:rsid w:val="00716DCC"/>
    <w:rsid w:val="00725D5F"/>
    <w:rsid w:val="00732715"/>
    <w:rsid w:val="00733421"/>
    <w:rsid w:val="00736204"/>
    <w:rsid w:val="00737DF1"/>
    <w:rsid w:val="0074350F"/>
    <w:rsid w:val="00747795"/>
    <w:rsid w:val="00753C3F"/>
    <w:rsid w:val="0076206B"/>
    <w:rsid w:val="0076276B"/>
    <w:rsid w:val="007637FF"/>
    <w:rsid w:val="0076519D"/>
    <w:rsid w:val="007678DB"/>
    <w:rsid w:val="00770723"/>
    <w:rsid w:val="00771241"/>
    <w:rsid w:val="00771F42"/>
    <w:rsid w:val="0077441B"/>
    <w:rsid w:val="00776A59"/>
    <w:rsid w:val="007809C9"/>
    <w:rsid w:val="007810E9"/>
    <w:rsid w:val="00782C82"/>
    <w:rsid w:val="00783CE7"/>
    <w:rsid w:val="007900A3"/>
    <w:rsid w:val="007A162F"/>
    <w:rsid w:val="007A373A"/>
    <w:rsid w:val="007A44CB"/>
    <w:rsid w:val="007B13DF"/>
    <w:rsid w:val="007B1B37"/>
    <w:rsid w:val="007B286B"/>
    <w:rsid w:val="007B4B2C"/>
    <w:rsid w:val="007B677B"/>
    <w:rsid w:val="007B70DC"/>
    <w:rsid w:val="007B778D"/>
    <w:rsid w:val="007C0290"/>
    <w:rsid w:val="007C0D2F"/>
    <w:rsid w:val="007C11CB"/>
    <w:rsid w:val="007C1232"/>
    <w:rsid w:val="007C1C34"/>
    <w:rsid w:val="007C1F02"/>
    <w:rsid w:val="007C212E"/>
    <w:rsid w:val="007C24B2"/>
    <w:rsid w:val="007D2B36"/>
    <w:rsid w:val="007D2FBC"/>
    <w:rsid w:val="007D4BFF"/>
    <w:rsid w:val="007D513F"/>
    <w:rsid w:val="007D5D54"/>
    <w:rsid w:val="007E0073"/>
    <w:rsid w:val="007E17C9"/>
    <w:rsid w:val="007E4ABE"/>
    <w:rsid w:val="007E4FA4"/>
    <w:rsid w:val="007E528B"/>
    <w:rsid w:val="007E5ED6"/>
    <w:rsid w:val="007E68C3"/>
    <w:rsid w:val="007F0BEC"/>
    <w:rsid w:val="007F2008"/>
    <w:rsid w:val="007F3905"/>
    <w:rsid w:val="007F4001"/>
    <w:rsid w:val="007F5374"/>
    <w:rsid w:val="007F5571"/>
    <w:rsid w:val="007F6FD9"/>
    <w:rsid w:val="008105CA"/>
    <w:rsid w:val="008106B3"/>
    <w:rsid w:val="0081151D"/>
    <w:rsid w:val="008116B2"/>
    <w:rsid w:val="00811898"/>
    <w:rsid w:val="00811CBD"/>
    <w:rsid w:val="00814A1A"/>
    <w:rsid w:val="00816241"/>
    <w:rsid w:val="008172ED"/>
    <w:rsid w:val="008206AC"/>
    <w:rsid w:val="00820C7F"/>
    <w:rsid w:val="00821C5A"/>
    <w:rsid w:val="00825339"/>
    <w:rsid w:val="00826113"/>
    <w:rsid w:val="0083302D"/>
    <w:rsid w:val="00835F80"/>
    <w:rsid w:val="00836879"/>
    <w:rsid w:val="0084124B"/>
    <w:rsid w:val="008427DF"/>
    <w:rsid w:val="008455FA"/>
    <w:rsid w:val="00846E9F"/>
    <w:rsid w:val="00850C35"/>
    <w:rsid w:val="008512FB"/>
    <w:rsid w:val="008514C0"/>
    <w:rsid w:val="00852157"/>
    <w:rsid w:val="00853D46"/>
    <w:rsid w:val="00855322"/>
    <w:rsid w:val="0085626F"/>
    <w:rsid w:val="00860E95"/>
    <w:rsid w:val="008628B7"/>
    <w:rsid w:val="00865758"/>
    <w:rsid w:val="00865CE4"/>
    <w:rsid w:val="0086760B"/>
    <w:rsid w:val="00872AC3"/>
    <w:rsid w:val="00874313"/>
    <w:rsid w:val="0087543F"/>
    <w:rsid w:val="008754C9"/>
    <w:rsid w:val="00882915"/>
    <w:rsid w:val="00883BA0"/>
    <w:rsid w:val="008848E5"/>
    <w:rsid w:val="008915FD"/>
    <w:rsid w:val="00891683"/>
    <w:rsid w:val="00891C79"/>
    <w:rsid w:val="00892A04"/>
    <w:rsid w:val="00893897"/>
    <w:rsid w:val="008943CA"/>
    <w:rsid w:val="0089584C"/>
    <w:rsid w:val="00895BBC"/>
    <w:rsid w:val="00895DD8"/>
    <w:rsid w:val="00896666"/>
    <w:rsid w:val="00896CC7"/>
    <w:rsid w:val="008977FA"/>
    <w:rsid w:val="008A10BA"/>
    <w:rsid w:val="008A238E"/>
    <w:rsid w:val="008A4869"/>
    <w:rsid w:val="008A4BD1"/>
    <w:rsid w:val="008A5DC2"/>
    <w:rsid w:val="008A72FF"/>
    <w:rsid w:val="008A796A"/>
    <w:rsid w:val="008B7C3F"/>
    <w:rsid w:val="008C1911"/>
    <w:rsid w:val="008C2A36"/>
    <w:rsid w:val="008C323F"/>
    <w:rsid w:val="008C65D1"/>
    <w:rsid w:val="008D03FD"/>
    <w:rsid w:val="008D1CED"/>
    <w:rsid w:val="008D25CB"/>
    <w:rsid w:val="008D277E"/>
    <w:rsid w:val="008D3372"/>
    <w:rsid w:val="008D48D9"/>
    <w:rsid w:val="008D62D4"/>
    <w:rsid w:val="008E09CB"/>
    <w:rsid w:val="008E16D8"/>
    <w:rsid w:val="008E5F09"/>
    <w:rsid w:val="008E724D"/>
    <w:rsid w:val="008F0A65"/>
    <w:rsid w:val="008F1D51"/>
    <w:rsid w:val="008F74B8"/>
    <w:rsid w:val="009015A5"/>
    <w:rsid w:val="0090185A"/>
    <w:rsid w:val="00903871"/>
    <w:rsid w:val="009043AB"/>
    <w:rsid w:val="009068AE"/>
    <w:rsid w:val="00906FB4"/>
    <w:rsid w:val="009113E6"/>
    <w:rsid w:val="00912491"/>
    <w:rsid w:val="009131F8"/>
    <w:rsid w:val="00913285"/>
    <w:rsid w:val="00916D74"/>
    <w:rsid w:val="00923645"/>
    <w:rsid w:val="009241B4"/>
    <w:rsid w:val="009258F0"/>
    <w:rsid w:val="00925E6B"/>
    <w:rsid w:val="00932352"/>
    <w:rsid w:val="00932AD9"/>
    <w:rsid w:val="00935D7B"/>
    <w:rsid w:val="009360A1"/>
    <w:rsid w:val="00941184"/>
    <w:rsid w:val="009456F9"/>
    <w:rsid w:val="00947B30"/>
    <w:rsid w:val="00952118"/>
    <w:rsid w:val="009529DB"/>
    <w:rsid w:val="00952B00"/>
    <w:rsid w:val="00953F4A"/>
    <w:rsid w:val="00954451"/>
    <w:rsid w:val="009545C2"/>
    <w:rsid w:val="009548D7"/>
    <w:rsid w:val="00961063"/>
    <w:rsid w:val="00961240"/>
    <w:rsid w:val="00962E88"/>
    <w:rsid w:val="009647A6"/>
    <w:rsid w:val="009673BD"/>
    <w:rsid w:val="0096771E"/>
    <w:rsid w:val="009755E2"/>
    <w:rsid w:val="00981E3C"/>
    <w:rsid w:val="009832B0"/>
    <w:rsid w:val="00986FA6"/>
    <w:rsid w:val="00987379"/>
    <w:rsid w:val="00991707"/>
    <w:rsid w:val="00991B0A"/>
    <w:rsid w:val="00993B1E"/>
    <w:rsid w:val="009943C1"/>
    <w:rsid w:val="0099756D"/>
    <w:rsid w:val="009A027E"/>
    <w:rsid w:val="009A1F2A"/>
    <w:rsid w:val="009A5CE1"/>
    <w:rsid w:val="009A6200"/>
    <w:rsid w:val="009A64AA"/>
    <w:rsid w:val="009B3D64"/>
    <w:rsid w:val="009B5C7D"/>
    <w:rsid w:val="009B7654"/>
    <w:rsid w:val="009C0143"/>
    <w:rsid w:val="009C429B"/>
    <w:rsid w:val="009C7B9E"/>
    <w:rsid w:val="009D2252"/>
    <w:rsid w:val="009D23BB"/>
    <w:rsid w:val="009D3F39"/>
    <w:rsid w:val="009D4B4C"/>
    <w:rsid w:val="009D52F2"/>
    <w:rsid w:val="009D59E1"/>
    <w:rsid w:val="009D622B"/>
    <w:rsid w:val="009E1193"/>
    <w:rsid w:val="009E2FE6"/>
    <w:rsid w:val="009E4535"/>
    <w:rsid w:val="009E456F"/>
    <w:rsid w:val="009E5821"/>
    <w:rsid w:val="009E58F7"/>
    <w:rsid w:val="009F05CF"/>
    <w:rsid w:val="009F2DA5"/>
    <w:rsid w:val="009F36A3"/>
    <w:rsid w:val="009F3AEC"/>
    <w:rsid w:val="00A00EF8"/>
    <w:rsid w:val="00A05468"/>
    <w:rsid w:val="00A06FEA"/>
    <w:rsid w:val="00A1003F"/>
    <w:rsid w:val="00A1184E"/>
    <w:rsid w:val="00A12DBF"/>
    <w:rsid w:val="00A135AE"/>
    <w:rsid w:val="00A14CFF"/>
    <w:rsid w:val="00A14D5D"/>
    <w:rsid w:val="00A16B02"/>
    <w:rsid w:val="00A214C3"/>
    <w:rsid w:val="00A2171C"/>
    <w:rsid w:val="00A22B6D"/>
    <w:rsid w:val="00A22B97"/>
    <w:rsid w:val="00A23EE3"/>
    <w:rsid w:val="00A249B5"/>
    <w:rsid w:val="00A30687"/>
    <w:rsid w:val="00A324AB"/>
    <w:rsid w:val="00A326D5"/>
    <w:rsid w:val="00A344B3"/>
    <w:rsid w:val="00A34605"/>
    <w:rsid w:val="00A346D7"/>
    <w:rsid w:val="00A37124"/>
    <w:rsid w:val="00A44132"/>
    <w:rsid w:val="00A46BC4"/>
    <w:rsid w:val="00A46D10"/>
    <w:rsid w:val="00A52B9D"/>
    <w:rsid w:val="00A5450C"/>
    <w:rsid w:val="00A57A82"/>
    <w:rsid w:val="00A57C59"/>
    <w:rsid w:val="00A6218C"/>
    <w:rsid w:val="00A62684"/>
    <w:rsid w:val="00A70190"/>
    <w:rsid w:val="00A70BB1"/>
    <w:rsid w:val="00A7672B"/>
    <w:rsid w:val="00A82C43"/>
    <w:rsid w:val="00A844AE"/>
    <w:rsid w:val="00A85BEE"/>
    <w:rsid w:val="00A8633A"/>
    <w:rsid w:val="00A87BAD"/>
    <w:rsid w:val="00A87C05"/>
    <w:rsid w:val="00A90EF1"/>
    <w:rsid w:val="00A93BB9"/>
    <w:rsid w:val="00A951C7"/>
    <w:rsid w:val="00A95E9F"/>
    <w:rsid w:val="00AA0130"/>
    <w:rsid w:val="00AA08D5"/>
    <w:rsid w:val="00AA22B8"/>
    <w:rsid w:val="00AA30A6"/>
    <w:rsid w:val="00AA338A"/>
    <w:rsid w:val="00AA68F7"/>
    <w:rsid w:val="00AB1110"/>
    <w:rsid w:val="00AB299B"/>
    <w:rsid w:val="00AB2D38"/>
    <w:rsid w:val="00AB7376"/>
    <w:rsid w:val="00AC1171"/>
    <w:rsid w:val="00AC223E"/>
    <w:rsid w:val="00AC3953"/>
    <w:rsid w:val="00AC464F"/>
    <w:rsid w:val="00AC6C1D"/>
    <w:rsid w:val="00AD0401"/>
    <w:rsid w:val="00AD1E19"/>
    <w:rsid w:val="00AD3E33"/>
    <w:rsid w:val="00AD4262"/>
    <w:rsid w:val="00AD4B7B"/>
    <w:rsid w:val="00AD6ED5"/>
    <w:rsid w:val="00AD71E6"/>
    <w:rsid w:val="00AE02BA"/>
    <w:rsid w:val="00AE04B7"/>
    <w:rsid w:val="00AE24F5"/>
    <w:rsid w:val="00AE4ECB"/>
    <w:rsid w:val="00AE76D8"/>
    <w:rsid w:val="00AF06D9"/>
    <w:rsid w:val="00AF1AF9"/>
    <w:rsid w:val="00AF292D"/>
    <w:rsid w:val="00AF4F15"/>
    <w:rsid w:val="00B0348D"/>
    <w:rsid w:val="00B0376E"/>
    <w:rsid w:val="00B05958"/>
    <w:rsid w:val="00B07F8E"/>
    <w:rsid w:val="00B10D75"/>
    <w:rsid w:val="00B1282C"/>
    <w:rsid w:val="00B1360D"/>
    <w:rsid w:val="00B14F85"/>
    <w:rsid w:val="00B20761"/>
    <w:rsid w:val="00B212CC"/>
    <w:rsid w:val="00B219DA"/>
    <w:rsid w:val="00B21F41"/>
    <w:rsid w:val="00B233A0"/>
    <w:rsid w:val="00B23A8E"/>
    <w:rsid w:val="00B311BD"/>
    <w:rsid w:val="00B331FF"/>
    <w:rsid w:val="00B33E67"/>
    <w:rsid w:val="00B33F44"/>
    <w:rsid w:val="00B3404A"/>
    <w:rsid w:val="00B35483"/>
    <w:rsid w:val="00B365FA"/>
    <w:rsid w:val="00B367BA"/>
    <w:rsid w:val="00B4405D"/>
    <w:rsid w:val="00B44A80"/>
    <w:rsid w:val="00B51594"/>
    <w:rsid w:val="00B556EF"/>
    <w:rsid w:val="00B5666A"/>
    <w:rsid w:val="00B57E2B"/>
    <w:rsid w:val="00B601FF"/>
    <w:rsid w:val="00B60278"/>
    <w:rsid w:val="00B61E84"/>
    <w:rsid w:val="00B642AD"/>
    <w:rsid w:val="00B65F70"/>
    <w:rsid w:val="00B74733"/>
    <w:rsid w:val="00B7534A"/>
    <w:rsid w:val="00B75DA4"/>
    <w:rsid w:val="00B845D3"/>
    <w:rsid w:val="00B8689A"/>
    <w:rsid w:val="00B90C88"/>
    <w:rsid w:val="00B9104F"/>
    <w:rsid w:val="00B94338"/>
    <w:rsid w:val="00B97808"/>
    <w:rsid w:val="00BA2DD5"/>
    <w:rsid w:val="00BB1410"/>
    <w:rsid w:val="00BB3D25"/>
    <w:rsid w:val="00BB5FD2"/>
    <w:rsid w:val="00BB681A"/>
    <w:rsid w:val="00BB77D8"/>
    <w:rsid w:val="00BC1FAE"/>
    <w:rsid w:val="00BC26ED"/>
    <w:rsid w:val="00BC6CAF"/>
    <w:rsid w:val="00BC78C4"/>
    <w:rsid w:val="00BD06DA"/>
    <w:rsid w:val="00BD42F5"/>
    <w:rsid w:val="00BD6739"/>
    <w:rsid w:val="00BE18FE"/>
    <w:rsid w:val="00BE1950"/>
    <w:rsid w:val="00BE346D"/>
    <w:rsid w:val="00BE500F"/>
    <w:rsid w:val="00BE52E2"/>
    <w:rsid w:val="00BE6BA5"/>
    <w:rsid w:val="00BF2340"/>
    <w:rsid w:val="00BF33D2"/>
    <w:rsid w:val="00BF3B7D"/>
    <w:rsid w:val="00BF47D2"/>
    <w:rsid w:val="00BF62E6"/>
    <w:rsid w:val="00C02B96"/>
    <w:rsid w:val="00C055B8"/>
    <w:rsid w:val="00C0622F"/>
    <w:rsid w:val="00C06802"/>
    <w:rsid w:val="00C10614"/>
    <w:rsid w:val="00C16AFF"/>
    <w:rsid w:val="00C17021"/>
    <w:rsid w:val="00C21510"/>
    <w:rsid w:val="00C218C9"/>
    <w:rsid w:val="00C21E1D"/>
    <w:rsid w:val="00C23E90"/>
    <w:rsid w:val="00C25EFB"/>
    <w:rsid w:val="00C25F63"/>
    <w:rsid w:val="00C27980"/>
    <w:rsid w:val="00C3206B"/>
    <w:rsid w:val="00C3498F"/>
    <w:rsid w:val="00C36CE2"/>
    <w:rsid w:val="00C36DFD"/>
    <w:rsid w:val="00C36F2B"/>
    <w:rsid w:val="00C37722"/>
    <w:rsid w:val="00C44000"/>
    <w:rsid w:val="00C46663"/>
    <w:rsid w:val="00C50C1C"/>
    <w:rsid w:val="00C55A01"/>
    <w:rsid w:val="00C62477"/>
    <w:rsid w:val="00C635A7"/>
    <w:rsid w:val="00C63AB0"/>
    <w:rsid w:val="00C65A2C"/>
    <w:rsid w:val="00C66598"/>
    <w:rsid w:val="00C672A4"/>
    <w:rsid w:val="00C71A08"/>
    <w:rsid w:val="00C73550"/>
    <w:rsid w:val="00C73E32"/>
    <w:rsid w:val="00C75901"/>
    <w:rsid w:val="00C76845"/>
    <w:rsid w:val="00C77585"/>
    <w:rsid w:val="00C77824"/>
    <w:rsid w:val="00C80A8A"/>
    <w:rsid w:val="00C80F81"/>
    <w:rsid w:val="00C836AE"/>
    <w:rsid w:val="00C877F5"/>
    <w:rsid w:val="00C90AA3"/>
    <w:rsid w:val="00C90E15"/>
    <w:rsid w:val="00C92236"/>
    <w:rsid w:val="00C93CDF"/>
    <w:rsid w:val="00C96BB5"/>
    <w:rsid w:val="00CA1979"/>
    <w:rsid w:val="00CA5854"/>
    <w:rsid w:val="00CA6146"/>
    <w:rsid w:val="00CA6263"/>
    <w:rsid w:val="00CB1633"/>
    <w:rsid w:val="00CB1B06"/>
    <w:rsid w:val="00CB692E"/>
    <w:rsid w:val="00CB6E6B"/>
    <w:rsid w:val="00CC5EE2"/>
    <w:rsid w:val="00CC6F43"/>
    <w:rsid w:val="00CD0378"/>
    <w:rsid w:val="00CD05B4"/>
    <w:rsid w:val="00CD1094"/>
    <w:rsid w:val="00CD2B3B"/>
    <w:rsid w:val="00CD30AD"/>
    <w:rsid w:val="00CD58D3"/>
    <w:rsid w:val="00CD7846"/>
    <w:rsid w:val="00CE12E5"/>
    <w:rsid w:val="00CE3B7C"/>
    <w:rsid w:val="00CE4279"/>
    <w:rsid w:val="00CE61BF"/>
    <w:rsid w:val="00CE6876"/>
    <w:rsid w:val="00CF01B8"/>
    <w:rsid w:val="00CF2075"/>
    <w:rsid w:val="00CF2DEA"/>
    <w:rsid w:val="00CF3410"/>
    <w:rsid w:val="00CF41B2"/>
    <w:rsid w:val="00CF615F"/>
    <w:rsid w:val="00D0102F"/>
    <w:rsid w:val="00D0575A"/>
    <w:rsid w:val="00D05A30"/>
    <w:rsid w:val="00D07FD7"/>
    <w:rsid w:val="00D14B13"/>
    <w:rsid w:val="00D14C3D"/>
    <w:rsid w:val="00D15A48"/>
    <w:rsid w:val="00D179B2"/>
    <w:rsid w:val="00D20808"/>
    <w:rsid w:val="00D22517"/>
    <w:rsid w:val="00D23D5D"/>
    <w:rsid w:val="00D261A6"/>
    <w:rsid w:val="00D307F7"/>
    <w:rsid w:val="00D331FD"/>
    <w:rsid w:val="00D334CF"/>
    <w:rsid w:val="00D33543"/>
    <w:rsid w:val="00D40226"/>
    <w:rsid w:val="00D42292"/>
    <w:rsid w:val="00D45E12"/>
    <w:rsid w:val="00D4713B"/>
    <w:rsid w:val="00D50A46"/>
    <w:rsid w:val="00D54DAB"/>
    <w:rsid w:val="00D55594"/>
    <w:rsid w:val="00D578F4"/>
    <w:rsid w:val="00D6345D"/>
    <w:rsid w:val="00D673BC"/>
    <w:rsid w:val="00D676EA"/>
    <w:rsid w:val="00D7244A"/>
    <w:rsid w:val="00D738D6"/>
    <w:rsid w:val="00D75147"/>
    <w:rsid w:val="00D761FA"/>
    <w:rsid w:val="00D764F3"/>
    <w:rsid w:val="00D76AB3"/>
    <w:rsid w:val="00D83391"/>
    <w:rsid w:val="00D878EA"/>
    <w:rsid w:val="00D90AA0"/>
    <w:rsid w:val="00D90DB9"/>
    <w:rsid w:val="00D945DB"/>
    <w:rsid w:val="00D94E73"/>
    <w:rsid w:val="00D9582E"/>
    <w:rsid w:val="00D96B7F"/>
    <w:rsid w:val="00DA2D8F"/>
    <w:rsid w:val="00DB26A7"/>
    <w:rsid w:val="00DB5D76"/>
    <w:rsid w:val="00DB6F40"/>
    <w:rsid w:val="00DB74EE"/>
    <w:rsid w:val="00DB7AC5"/>
    <w:rsid w:val="00DC30CC"/>
    <w:rsid w:val="00DC6691"/>
    <w:rsid w:val="00DC6AB0"/>
    <w:rsid w:val="00DD0F44"/>
    <w:rsid w:val="00DD2FE8"/>
    <w:rsid w:val="00DD467C"/>
    <w:rsid w:val="00DD5384"/>
    <w:rsid w:val="00DD6D13"/>
    <w:rsid w:val="00DE4E56"/>
    <w:rsid w:val="00DE5155"/>
    <w:rsid w:val="00DE6660"/>
    <w:rsid w:val="00DE689A"/>
    <w:rsid w:val="00DE6A45"/>
    <w:rsid w:val="00DE7DD0"/>
    <w:rsid w:val="00DF28EF"/>
    <w:rsid w:val="00DF3C18"/>
    <w:rsid w:val="00DF3C4E"/>
    <w:rsid w:val="00DF72A6"/>
    <w:rsid w:val="00DF78D1"/>
    <w:rsid w:val="00E01B06"/>
    <w:rsid w:val="00E038EE"/>
    <w:rsid w:val="00E07A79"/>
    <w:rsid w:val="00E114CE"/>
    <w:rsid w:val="00E127BF"/>
    <w:rsid w:val="00E12A8A"/>
    <w:rsid w:val="00E1573E"/>
    <w:rsid w:val="00E1655D"/>
    <w:rsid w:val="00E21231"/>
    <w:rsid w:val="00E2756A"/>
    <w:rsid w:val="00E2790B"/>
    <w:rsid w:val="00E31077"/>
    <w:rsid w:val="00E31E7A"/>
    <w:rsid w:val="00E33087"/>
    <w:rsid w:val="00E339F0"/>
    <w:rsid w:val="00E35553"/>
    <w:rsid w:val="00E35987"/>
    <w:rsid w:val="00E36FFA"/>
    <w:rsid w:val="00E37C1C"/>
    <w:rsid w:val="00E41CA6"/>
    <w:rsid w:val="00E44150"/>
    <w:rsid w:val="00E468B4"/>
    <w:rsid w:val="00E507E8"/>
    <w:rsid w:val="00E524E9"/>
    <w:rsid w:val="00E55FEB"/>
    <w:rsid w:val="00E63B6D"/>
    <w:rsid w:val="00E649A0"/>
    <w:rsid w:val="00E64BBD"/>
    <w:rsid w:val="00E654AB"/>
    <w:rsid w:val="00E70792"/>
    <w:rsid w:val="00E7511C"/>
    <w:rsid w:val="00E802C7"/>
    <w:rsid w:val="00E803DD"/>
    <w:rsid w:val="00E81F14"/>
    <w:rsid w:val="00E840A0"/>
    <w:rsid w:val="00E90557"/>
    <w:rsid w:val="00E920BC"/>
    <w:rsid w:val="00E93A2F"/>
    <w:rsid w:val="00E96615"/>
    <w:rsid w:val="00E96A9B"/>
    <w:rsid w:val="00E96AB9"/>
    <w:rsid w:val="00E97F1C"/>
    <w:rsid w:val="00EA0477"/>
    <w:rsid w:val="00EB150B"/>
    <w:rsid w:val="00EB44B8"/>
    <w:rsid w:val="00EB6235"/>
    <w:rsid w:val="00EC1BD8"/>
    <w:rsid w:val="00EC395E"/>
    <w:rsid w:val="00EC7D79"/>
    <w:rsid w:val="00ED003F"/>
    <w:rsid w:val="00ED1F8D"/>
    <w:rsid w:val="00ED38F1"/>
    <w:rsid w:val="00ED402E"/>
    <w:rsid w:val="00ED54A3"/>
    <w:rsid w:val="00ED7DD6"/>
    <w:rsid w:val="00EE6083"/>
    <w:rsid w:val="00EE7C3D"/>
    <w:rsid w:val="00EF04EB"/>
    <w:rsid w:val="00EF333F"/>
    <w:rsid w:val="00EF3D23"/>
    <w:rsid w:val="00EF60D3"/>
    <w:rsid w:val="00EF61AB"/>
    <w:rsid w:val="00EF7241"/>
    <w:rsid w:val="00EF7D03"/>
    <w:rsid w:val="00F002C3"/>
    <w:rsid w:val="00F01769"/>
    <w:rsid w:val="00F02237"/>
    <w:rsid w:val="00F02AAB"/>
    <w:rsid w:val="00F03FDB"/>
    <w:rsid w:val="00F042CD"/>
    <w:rsid w:val="00F1054F"/>
    <w:rsid w:val="00F10869"/>
    <w:rsid w:val="00F1310A"/>
    <w:rsid w:val="00F14A0E"/>
    <w:rsid w:val="00F15595"/>
    <w:rsid w:val="00F15BEA"/>
    <w:rsid w:val="00F17CF5"/>
    <w:rsid w:val="00F2021C"/>
    <w:rsid w:val="00F2596E"/>
    <w:rsid w:val="00F31F97"/>
    <w:rsid w:val="00F344D1"/>
    <w:rsid w:val="00F34AE6"/>
    <w:rsid w:val="00F35506"/>
    <w:rsid w:val="00F36CEA"/>
    <w:rsid w:val="00F410F8"/>
    <w:rsid w:val="00F41548"/>
    <w:rsid w:val="00F445DC"/>
    <w:rsid w:val="00F44D55"/>
    <w:rsid w:val="00F46C69"/>
    <w:rsid w:val="00F46FB0"/>
    <w:rsid w:val="00F478E7"/>
    <w:rsid w:val="00F523B2"/>
    <w:rsid w:val="00F5348C"/>
    <w:rsid w:val="00F53D4B"/>
    <w:rsid w:val="00F5579E"/>
    <w:rsid w:val="00F56A44"/>
    <w:rsid w:val="00F56AB2"/>
    <w:rsid w:val="00F56EF7"/>
    <w:rsid w:val="00F612AD"/>
    <w:rsid w:val="00F633E8"/>
    <w:rsid w:val="00F716FC"/>
    <w:rsid w:val="00F72370"/>
    <w:rsid w:val="00F73971"/>
    <w:rsid w:val="00F76612"/>
    <w:rsid w:val="00F773F1"/>
    <w:rsid w:val="00F81782"/>
    <w:rsid w:val="00F86887"/>
    <w:rsid w:val="00F903E4"/>
    <w:rsid w:val="00F925AA"/>
    <w:rsid w:val="00F93C8B"/>
    <w:rsid w:val="00F95283"/>
    <w:rsid w:val="00F9757B"/>
    <w:rsid w:val="00FA016E"/>
    <w:rsid w:val="00FA0519"/>
    <w:rsid w:val="00FB1D6A"/>
    <w:rsid w:val="00FB326B"/>
    <w:rsid w:val="00FB3E81"/>
    <w:rsid w:val="00FB6C69"/>
    <w:rsid w:val="00FC05C8"/>
    <w:rsid w:val="00FC1C30"/>
    <w:rsid w:val="00FC251D"/>
    <w:rsid w:val="00FC4F40"/>
    <w:rsid w:val="00FD31EC"/>
    <w:rsid w:val="00FD3A6C"/>
    <w:rsid w:val="00FD4E47"/>
    <w:rsid w:val="00FE6EC1"/>
    <w:rsid w:val="00FF3755"/>
    <w:rsid w:val="00FF4C7B"/>
    <w:rsid w:val="027D8516"/>
    <w:rsid w:val="030610AA"/>
    <w:rsid w:val="0502F072"/>
    <w:rsid w:val="065049FB"/>
    <w:rsid w:val="1120CAF4"/>
    <w:rsid w:val="15C7BCD2"/>
    <w:rsid w:val="177F1962"/>
    <w:rsid w:val="1E88AFC9"/>
    <w:rsid w:val="290EC3C3"/>
    <w:rsid w:val="2BAF01F9"/>
    <w:rsid w:val="2F4B20C8"/>
    <w:rsid w:val="31ECFDFC"/>
    <w:rsid w:val="35F8FEB7"/>
    <w:rsid w:val="3FF4AFDA"/>
    <w:rsid w:val="41CAC367"/>
    <w:rsid w:val="47A04018"/>
    <w:rsid w:val="4976300E"/>
    <w:rsid w:val="4D6BAA61"/>
    <w:rsid w:val="4D6DB4D6"/>
    <w:rsid w:val="4EF861A9"/>
    <w:rsid w:val="550CD65C"/>
    <w:rsid w:val="593F2978"/>
    <w:rsid w:val="5C049377"/>
    <w:rsid w:val="5F75ACC9"/>
    <w:rsid w:val="611B661D"/>
    <w:rsid w:val="6761EE76"/>
    <w:rsid w:val="6A89D9D6"/>
    <w:rsid w:val="6D3EB8EC"/>
    <w:rsid w:val="6DDA9086"/>
    <w:rsid w:val="70005DAF"/>
    <w:rsid w:val="73C1B31F"/>
    <w:rsid w:val="752131ED"/>
    <w:rsid w:val="76D722E2"/>
    <w:rsid w:val="793921D6"/>
    <w:rsid w:val="7D311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443CF"/>
  <w15:chartTrackingRefBased/>
  <w15:docId w15:val="{50843F3C-7B9C-1C4E-AD5F-C5D5B3451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362A2"/>
    <w:rPr>
      <w:rFonts w:ascii="Times New Roman" w:eastAsia="Times New Roman" w:hAnsi="Times New Roman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0C403C"/>
    <w:pPr>
      <w:keepNext/>
      <w:keepLines/>
      <w:spacing w:before="240"/>
      <w:outlineLvl w:val="0"/>
    </w:pPr>
    <w:rPr>
      <w:rFonts w:asciiTheme="minorHAnsi" w:eastAsiaTheme="majorEastAsia" w:hAnsiTheme="minorHAnsi" w:cstheme="majorBidi"/>
      <w:b/>
      <w:color w:val="191A19" w:themeColor="text1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15BEA"/>
    <w:rPr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5BEA"/>
    <w:rPr>
      <w:rFonts w:ascii="Times New Roman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4F3C2E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977E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977E5"/>
  </w:style>
  <w:style w:type="paragraph" w:styleId="Voettekst">
    <w:name w:val="footer"/>
    <w:basedOn w:val="Standaard"/>
    <w:link w:val="VoettekstChar"/>
    <w:uiPriority w:val="99"/>
    <w:unhideWhenUsed/>
    <w:rsid w:val="004977E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977E5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0915A6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0915A6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0915A6"/>
    <w:rPr>
      <w:vertAlign w:val="superscript"/>
    </w:rPr>
  </w:style>
  <w:style w:type="table" w:styleId="Tabelraster">
    <w:name w:val="Table Grid"/>
    <w:basedOn w:val="Standaardtabel"/>
    <w:uiPriority w:val="39"/>
    <w:rsid w:val="00CE12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576A7F"/>
    <w:rPr>
      <w:color w:val="C4421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76A7F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Standaardalinea-lettertype"/>
    <w:rsid w:val="00365D2D"/>
  </w:style>
  <w:style w:type="character" w:styleId="Intensieveverwijzing">
    <w:name w:val="Intense Reference"/>
    <w:basedOn w:val="Standaardalinea-lettertype"/>
    <w:uiPriority w:val="32"/>
    <w:qFormat/>
    <w:rsid w:val="004362A2"/>
    <w:rPr>
      <w:b/>
      <w:bCs/>
      <w:smallCaps/>
      <w:color w:val="488EF2" w:themeColor="accent2"/>
      <w:spacing w:val="5"/>
      <w:u w:val="single"/>
    </w:rPr>
  </w:style>
  <w:style w:type="paragraph" w:customStyle="1" w:styleId="7Kleinetekst">
    <w:name w:val="7_Kleine tekst"/>
    <w:basedOn w:val="Standaard"/>
    <w:qFormat/>
    <w:rsid w:val="004362A2"/>
    <w:pPr>
      <w:spacing w:line="240" w:lineRule="atLeast"/>
    </w:pPr>
    <w:rPr>
      <w:rFonts w:asciiTheme="minorHAnsi" w:eastAsiaTheme="minorEastAsia" w:hAnsiTheme="minorHAnsi" w:cstheme="minorBidi"/>
      <w:sz w:val="20"/>
      <w:lang w:val="en-GB" w:eastAsia="ja-JP"/>
    </w:rPr>
  </w:style>
  <w:style w:type="table" w:styleId="Lichtearcering-accent6">
    <w:name w:val="Light Shading Accent 6"/>
    <w:basedOn w:val="Standaardtabel"/>
    <w:uiPriority w:val="60"/>
    <w:semiHidden/>
    <w:unhideWhenUsed/>
    <w:rsid w:val="004362A2"/>
    <w:rPr>
      <w:color w:val="6D24D7" w:themeColor="accent6" w:themeShade="BF"/>
    </w:rPr>
    <w:tblPr>
      <w:tblStyleRowBandSize w:val="1"/>
      <w:tblStyleColBandSize w:val="1"/>
      <w:tblBorders>
        <w:top w:val="single" w:sz="8" w:space="0" w:color="9D6AE6" w:themeColor="accent6"/>
        <w:bottom w:val="single" w:sz="8" w:space="0" w:color="9D6A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6AE6" w:themeColor="accent6"/>
          <w:left w:val="nil"/>
          <w:bottom w:val="single" w:sz="8" w:space="0" w:color="9D6A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6AE6" w:themeColor="accent6"/>
          <w:left w:val="nil"/>
          <w:bottom w:val="single" w:sz="8" w:space="0" w:color="9D6A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8" w:themeFill="accent6" w:themeFillTint="3F"/>
      </w:tcPr>
    </w:tblStylePr>
  </w:style>
  <w:style w:type="paragraph" w:styleId="Geenafstand">
    <w:name w:val="No Spacing"/>
    <w:uiPriority w:val="1"/>
    <w:qFormat/>
    <w:rsid w:val="00265672"/>
    <w:rPr>
      <w:rFonts w:ascii="Times New Roman" w:eastAsia="Times New Roman" w:hAnsi="Times New Roman" w:cs="Times New Roman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16B0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16B02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16B02"/>
    <w:rPr>
      <w:rFonts w:ascii="Times New Roman" w:eastAsia="Times New Roman" w:hAnsi="Times New Roman" w:cs="Times New Roman"/>
      <w:sz w:val="20"/>
      <w:szCs w:val="20"/>
    </w:rPr>
  </w:style>
  <w:style w:type="character" w:customStyle="1" w:styleId="Kop1Char">
    <w:name w:val="Kop 1 Char"/>
    <w:basedOn w:val="Standaardalinea-lettertype"/>
    <w:link w:val="Kop1"/>
    <w:uiPriority w:val="9"/>
    <w:rsid w:val="000C403C"/>
    <w:rPr>
      <w:rFonts w:eastAsiaTheme="majorEastAsia" w:cstheme="majorBidi"/>
      <w:b/>
      <w:color w:val="191A19" w:themeColor="text1"/>
      <w:szCs w:val="32"/>
    </w:rPr>
  </w:style>
  <w:style w:type="paragraph" w:styleId="Inhopg1">
    <w:name w:val="toc 1"/>
    <w:basedOn w:val="Standaard"/>
    <w:next w:val="Standaard"/>
    <w:autoRedefine/>
    <w:uiPriority w:val="39"/>
    <w:unhideWhenUsed/>
    <w:rsid w:val="007B286B"/>
    <w:pPr>
      <w:spacing w:before="360"/>
    </w:pPr>
    <w:rPr>
      <w:rFonts w:asciiTheme="majorHAnsi" w:hAnsiTheme="majorHAnsi" w:cstheme="majorHAnsi"/>
      <w:b/>
      <w:bCs/>
      <w:caps/>
      <w:sz w:val="21"/>
    </w:rPr>
  </w:style>
  <w:style w:type="paragraph" w:styleId="Inhopg2">
    <w:name w:val="toc 2"/>
    <w:basedOn w:val="Standaard"/>
    <w:next w:val="Standaard"/>
    <w:autoRedefine/>
    <w:uiPriority w:val="39"/>
    <w:unhideWhenUsed/>
    <w:rsid w:val="000C403C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Inhopg3">
    <w:name w:val="toc 3"/>
    <w:basedOn w:val="Standaard"/>
    <w:next w:val="Standaard"/>
    <w:autoRedefine/>
    <w:uiPriority w:val="39"/>
    <w:unhideWhenUsed/>
    <w:rsid w:val="000C403C"/>
    <w:pPr>
      <w:ind w:left="240"/>
    </w:pPr>
    <w:rPr>
      <w:rFonts w:asciiTheme="minorHAnsi" w:hAnsiTheme="minorHAnsi" w:cstheme="minorHAnsi"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0C403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Inhopg5">
    <w:name w:val="toc 5"/>
    <w:basedOn w:val="Standaard"/>
    <w:next w:val="Standaard"/>
    <w:autoRedefine/>
    <w:uiPriority w:val="39"/>
    <w:unhideWhenUsed/>
    <w:rsid w:val="000C403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Inhopg6">
    <w:name w:val="toc 6"/>
    <w:basedOn w:val="Standaard"/>
    <w:next w:val="Standaard"/>
    <w:autoRedefine/>
    <w:uiPriority w:val="39"/>
    <w:unhideWhenUsed/>
    <w:rsid w:val="000C403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Inhopg7">
    <w:name w:val="toc 7"/>
    <w:basedOn w:val="Standaard"/>
    <w:next w:val="Standaard"/>
    <w:autoRedefine/>
    <w:uiPriority w:val="39"/>
    <w:unhideWhenUsed/>
    <w:rsid w:val="000C403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Inhopg8">
    <w:name w:val="toc 8"/>
    <w:basedOn w:val="Standaard"/>
    <w:next w:val="Standaard"/>
    <w:autoRedefine/>
    <w:uiPriority w:val="39"/>
    <w:unhideWhenUsed/>
    <w:rsid w:val="000C403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Inhopg9">
    <w:name w:val="toc 9"/>
    <w:basedOn w:val="Standaard"/>
    <w:next w:val="Standaard"/>
    <w:autoRedefine/>
    <w:uiPriority w:val="39"/>
    <w:unhideWhenUsed/>
    <w:rsid w:val="000C403C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A0A4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A0A42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Paginanummer">
    <w:name w:val="page number"/>
    <w:basedOn w:val="Standaardalinea-lettertype"/>
    <w:uiPriority w:val="99"/>
    <w:semiHidden/>
    <w:unhideWhenUsed/>
    <w:rsid w:val="00BE500F"/>
  </w:style>
  <w:style w:type="paragraph" w:styleId="Revisie">
    <w:name w:val="Revision"/>
    <w:hidden/>
    <w:uiPriority w:val="99"/>
    <w:semiHidden/>
    <w:rsid w:val="00E41CA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57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46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1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019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07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4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81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65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4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4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46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05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03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23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69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72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86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6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63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33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37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6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70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34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34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25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38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9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04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0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83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18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22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91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614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16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08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365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106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udcordemeijer/Library/Group%20Containers/UBF8T346G9.Office/User%20Content.localized/Templates.localized/Passend%20Onderwijs.dotx" TargetMode="External"/></Relationships>
</file>

<file path=word/theme/theme1.xml><?xml version="1.0" encoding="utf-8"?>
<a:theme xmlns:a="http://schemas.openxmlformats.org/drawingml/2006/main" name="Kantoorthema">
  <a:themeElements>
    <a:clrScheme name="Project Buitenkans">
      <a:dk1>
        <a:srgbClr val="191A19"/>
      </a:dk1>
      <a:lt1>
        <a:srgbClr val="FFFFFF"/>
      </a:lt1>
      <a:dk2>
        <a:srgbClr val="44546A"/>
      </a:dk2>
      <a:lt2>
        <a:srgbClr val="E7E6E6"/>
      </a:lt2>
      <a:accent1>
        <a:srgbClr val="3153D2"/>
      </a:accent1>
      <a:accent2>
        <a:srgbClr val="488EF2"/>
      </a:accent2>
      <a:accent3>
        <a:srgbClr val="E18007"/>
      </a:accent3>
      <a:accent4>
        <a:srgbClr val="EBB402"/>
      </a:accent4>
      <a:accent5>
        <a:srgbClr val="6238B4"/>
      </a:accent5>
      <a:accent6>
        <a:srgbClr val="9D6AE6"/>
      </a:accent6>
      <a:hlink>
        <a:srgbClr val="C44216"/>
      </a:hlink>
      <a:folHlink>
        <a:srgbClr val="F4761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d69e0d-4305-4eae-b5cb-7c510970ce7f" xsi:nil="true"/>
    <lcf76f155ced4ddcb4097134ff3c332f xmlns="1435d823-2040-4598-ac8c-33ab6a73854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7CDE7A9C93A4982B6A9A48695BC14" ma:contentTypeVersion="12" ma:contentTypeDescription="Een nieuw document maken." ma:contentTypeScope="" ma:versionID="4332cbc75a1e87560b3aaf754116d26b">
  <xsd:schema xmlns:xsd="http://www.w3.org/2001/XMLSchema" xmlns:xs="http://www.w3.org/2001/XMLSchema" xmlns:p="http://schemas.microsoft.com/office/2006/metadata/properties" xmlns:ns2="1435d823-2040-4598-ac8c-33ab6a73854c" xmlns:ns3="47d69e0d-4305-4eae-b5cb-7c510970ce7f" targetNamespace="http://schemas.microsoft.com/office/2006/metadata/properties" ma:root="true" ma:fieldsID="2d741bcc5880717634046cb3ed5d8896" ns2:_="" ns3:_="">
    <xsd:import namespace="1435d823-2040-4598-ac8c-33ab6a73854c"/>
    <xsd:import namespace="47d69e0d-4305-4eae-b5cb-7c510970ce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35d823-2040-4598-ac8c-33ab6a7385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03d785a2-f817-4e30-94e1-72025f21dd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d69e0d-4305-4eae-b5cb-7c510970ce7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bf9d842-1892-46a3-84ba-c046a65bd14d}" ma:internalName="TaxCatchAll" ma:showField="CatchAllData" ma:web="47d69e0d-4305-4eae-b5cb-7c510970ce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F67D85-258F-4DD8-9EF9-05E081DEE3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F3449D-0D9E-48A4-859B-B7E80458B4E7}">
  <ds:schemaRefs>
    <ds:schemaRef ds:uri="http://schemas.microsoft.com/office/2006/metadata/properties"/>
    <ds:schemaRef ds:uri="http://schemas.microsoft.com/office/infopath/2007/PartnerControls"/>
    <ds:schemaRef ds:uri="d99790be-dd7a-461e-9ef5-561d057db3c2"/>
    <ds:schemaRef ds:uri="256f8046-ad86-434f-b3a3-d224e05f8668"/>
  </ds:schemaRefs>
</ds:datastoreItem>
</file>

<file path=customXml/itemProps3.xml><?xml version="1.0" encoding="utf-8"?>
<ds:datastoreItem xmlns:ds="http://schemas.openxmlformats.org/officeDocument/2006/customXml" ds:itemID="{D0B6FFEB-5AE5-4A17-8B6C-A9B257A491C8}"/>
</file>

<file path=customXml/itemProps4.xml><?xml version="1.0" encoding="utf-8"?>
<ds:datastoreItem xmlns:ds="http://schemas.openxmlformats.org/officeDocument/2006/customXml" ds:itemID="{564677FB-53A5-194B-A56D-E53B6974C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Passend Onderwijs.dotx</Template>
  <TotalTime>108</TotalTime>
  <Pages>5</Pages>
  <Words>591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Coco Jansen</cp:lastModifiedBy>
  <cp:revision>68</cp:revision>
  <cp:lastPrinted>2020-09-10T14:56:00Z</cp:lastPrinted>
  <dcterms:created xsi:type="dcterms:W3CDTF">2023-06-16T12:05:00Z</dcterms:created>
  <dcterms:modified xsi:type="dcterms:W3CDTF">2023-06-23T12:50:00Z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0x0101009296E0F36F68F749AE5A3B360519415C</vt:lpwstr>
  </property>
  <property fmtid="{D5CDD505-2E9C-101B-9397-08002B2CF9AE}" pid="3" name="MediaServiceImageTags">
    <vt:lpwstr/>
  </property>
</Properties>
</file>